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12EE65" w14:textId="73FED6E5" w:rsidR="00A1025A" w:rsidRDefault="00A1025A" w:rsidP="00A1025A">
      <w:pPr>
        <w:pStyle w:val="berschrift1"/>
        <w:jc w:val="center"/>
        <w:rPr>
          <w:sz w:val="28"/>
          <w:szCs w:val="28"/>
        </w:rPr>
      </w:pPr>
    </w:p>
    <w:p w14:paraId="51CA4FCD" w14:textId="1FE71CEB" w:rsidR="00A1025A" w:rsidRPr="00A1025A" w:rsidRDefault="00A1025A" w:rsidP="00A1025A">
      <w:pPr>
        <w:pStyle w:val="berschrift1"/>
        <w:jc w:val="center"/>
        <w:rPr>
          <w:sz w:val="28"/>
          <w:szCs w:val="28"/>
        </w:rPr>
      </w:pPr>
      <w:r w:rsidRPr="00A1025A">
        <w:rPr>
          <w:sz w:val="28"/>
          <w:szCs w:val="28"/>
        </w:rPr>
        <w:t xml:space="preserve">Zukunftstag </w:t>
      </w:r>
      <w:r w:rsidR="0016699A">
        <w:rPr>
          <w:sz w:val="28"/>
          <w:szCs w:val="28"/>
        </w:rPr>
        <w:t>[Betrieb]</w:t>
      </w:r>
    </w:p>
    <w:p w14:paraId="2B1B95DB" w14:textId="19603C6E" w:rsidR="0016699A" w:rsidRPr="0016699A" w:rsidRDefault="00F633D0" w:rsidP="0016699A">
      <w:pPr>
        <w:pStyle w:val="berschrift1"/>
        <w:jc w:val="center"/>
        <w:rPr>
          <w:sz w:val="28"/>
          <w:szCs w:val="28"/>
        </w:rPr>
      </w:pPr>
      <w:r>
        <w:rPr>
          <w:b w:val="0"/>
          <w:bCs w:val="0"/>
          <w:sz w:val="28"/>
          <w:szCs w:val="28"/>
        </w:rPr>
        <w:t>xx</w:t>
      </w:r>
      <w:r w:rsidR="00A1025A" w:rsidRPr="00A1025A">
        <w:rPr>
          <w:b w:val="0"/>
          <w:bCs w:val="0"/>
          <w:sz w:val="28"/>
          <w:szCs w:val="28"/>
        </w:rPr>
        <w:t>. November 20</w:t>
      </w:r>
      <w:r>
        <w:rPr>
          <w:b w:val="0"/>
          <w:bCs w:val="0"/>
          <w:sz w:val="28"/>
          <w:szCs w:val="28"/>
        </w:rPr>
        <w:t>xx</w:t>
      </w:r>
      <w:r w:rsidR="0016699A">
        <w:rPr>
          <w:b w:val="0"/>
          <w:bCs w:val="0"/>
          <w:sz w:val="28"/>
          <w:szCs w:val="28"/>
        </w:rPr>
        <w:br/>
      </w:r>
      <w:r w:rsidR="0016699A" w:rsidRPr="0016699A">
        <w:rPr>
          <w:sz w:val="28"/>
          <w:szCs w:val="28"/>
        </w:rPr>
        <w:t>Programm</w:t>
      </w:r>
    </w:p>
    <w:p w14:paraId="55342277" w14:textId="2B24EC2D" w:rsidR="009065E9" w:rsidRDefault="009065E9" w:rsidP="009065E9"/>
    <w:p w14:paraId="449984D0" w14:textId="070C9DC9" w:rsidR="009065E9" w:rsidRDefault="009065E9" w:rsidP="009065E9"/>
    <w:p w14:paraId="724FBCC2" w14:textId="78E15EC7" w:rsidR="00F6289E" w:rsidRDefault="00F6289E" w:rsidP="009065E9"/>
    <w:p w14:paraId="1B7C1FC9" w14:textId="77777777" w:rsidR="00F6289E" w:rsidRDefault="00F6289E" w:rsidP="009065E9"/>
    <w:p w14:paraId="2D3CFA4B" w14:textId="77777777" w:rsidR="00F6289E" w:rsidRDefault="00F6289E" w:rsidP="009065E9"/>
    <w:p w14:paraId="2B9C0790" w14:textId="77777777" w:rsidR="00C83570" w:rsidRDefault="00C83570" w:rsidP="009065E9"/>
    <w:p w14:paraId="37A400B9" w14:textId="77777777" w:rsidR="00C83570" w:rsidRDefault="00C83570" w:rsidP="009065E9"/>
    <w:p w14:paraId="43257C3D" w14:textId="177D1125" w:rsidR="00C83570" w:rsidRDefault="00C83570" w:rsidP="009065E9">
      <w:r w:rsidRPr="00F53A1C">
        <w:rPr>
          <w:noProof/>
        </w:rPr>
        <w:drawing>
          <wp:anchor distT="0" distB="0" distL="114300" distR="114300" simplePos="0" relativeHeight="251657216" behindDoc="0" locked="0" layoutInCell="1" allowOverlap="1" wp14:anchorId="516C5C4A" wp14:editId="3B657377">
            <wp:simplePos x="0" y="0"/>
            <wp:positionH relativeFrom="margin">
              <wp:posOffset>17813</wp:posOffset>
            </wp:positionH>
            <wp:positionV relativeFrom="paragraph">
              <wp:posOffset>142446</wp:posOffset>
            </wp:positionV>
            <wp:extent cx="6266815" cy="4951730"/>
            <wp:effectExtent l="0" t="0" r="635" b="1270"/>
            <wp:wrapTopAndBottom/>
            <wp:docPr id="5" name="Grafik 4" descr="Ein Bild, das Person, Handgelenk, Gliedmaße, Schuhwerk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C586775C-7999-6885-9949-1E37A4CA8D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4" descr="Ein Bild, das Person, Handgelenk, Gliedmaße, Schuhwerk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C586775C-7999-6885-9949-1E37A4CA8D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7793" r="8759"/>
                    <a:stretch/>
                  </pic:blipFill>
                  <pic:spPr>
                    <a:xfrm>
                      <a:off x="0" y="0"/>
                      <a:ext cx="6266815" cy="495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6C8A0" w14:textId="3E8807CD" w:rsidR="00C83570" w:rsidRDefault="00C83570" w:rsidP="009065E9"/>
    <w:p w14:paraId="2E1A0491" w14:textId="0ABAFE1A" w:rsidR="007C7E04" w:rsidRDefault="007C7E04" w:rsidP="009065E9"/>
    <w:p w14:paraId="77F61091" w14:textId="52EACCD3" w:rsidR="007C7E04" w:rsidRDefault="007C7E04" w:rsidP="009065E9"/>
    <w:p w14:paraId="7A79986E" w14:textId="3B571994" w:rsidR="007C7E04" w:rsidRDefault="007C7E04">
      <w:r>
        <w:br w:type="page"/>
      </w:r>
    </w:p>
    <w:p w14:paraId="33C31FD9" w14:textId="7990AF4A" w:rsidR="009065E9" w:rsidRDefault="009065E9" w:rsidP="009065E9"/>
    <w:p w14:paraId="4FBCA5B6" w14:textId="77777777" w:rsidR="005D4637" w:rsidRDefault="005D4637" w:rsidP="009065E9"/>
    <w:p w14:paraId="5B5AE355" w14:textId="364E1A37" w:rsidR="005D4637" w:rsidRPr="008423DC" w:rsidRDefault="005D4637" w:rsidP="009065E9">
      <w:pPr>
        <w:rPr>
          <w:b/>
          <w:bCs/>
          <w:sz w:val="24"/>
          <w:szCs w:val="24"/>
        </w:rPr>
      </w:pPr>
      <w:r w:rsidRPr="008423DC">
        <w:rPr>
          <w:b/>
          <w:bCs/>
          <w:sz w:val="24"/>
          <w:szCs w:val="24"/>
        </w:rPr>
        <w:t>Inhaltsverzeic</w:t>
      </w:r>
      <w:r w:rsidR="008423DC">
        <w:rPr>
          <w:b/>
          <w:bCs/>
          <w:sz w:val="24"/>
          <w:szCs w:val="24"/>
        </w:rPr>
        <w:t>h</w:t>
      </w:r>
      <w:r w:rsidRPr="008423DC">
        <w:rPr>
          <w:b/>
          <w:bCs/>
          <w:sz w:val="24"/>
          <w:szCs w:val="24"/>
        </w:rPr>
        <w:t>nis</w:t>
      </w:r>
    </w:p>
    <w:p w14:paraId="4E5E9391" w14:textId="77777777" w:rsidR="005D4637" w:rsidRDefault="005D4637" w:rsidP="009065E9"/>
    <w:p w14:paraId="1F73D402" w14:textId="77777777" w:rsidR="005D4637" w:rsidRDefault="005D4637" w:rsidP="009065E9"/>
    <w:p w14:paraId="40CCB356" w14:textId="352B6ECC" w:rsidR="005D4637" w:rsidRPr="00FF4C77" w:rsidRDefault="008423DC" w:rsidP="009065E9">
      <w:pPr>
        <w:rPr>
          <w:sz w:val="22"/>
          <w:szCs w:val="22"/>
        </w:rPr>
      </w:pPr>
      <w:r w:rsidRPr="00FF4C77">
        <w:rPr>
          <w:sz w:val="22"/>
          <w:szCs w:val="22"/>
        </w:rPr>
        <w:t>1</w:t>
      </w:r>
      <w:r w:rsidRPr="00FF4C77">
        <w:rPr>
          <w:sz w:val="22"/>
          <w:szCs w:val="22"/>
        </w:rPr>
        <w:tab/>
        <w:t>Anreise</w:t>
      </w:r>
    </w:p>
    <w:p w14:paraId="06AD42DB" w14:textId="77777777" w:rsidR="00FF4C77" w:rsidRPr="00FF4C77" w:rsidRDefault="00FF4C77" w:rsidP="009065E9">
      <w:pPr>
        <w:rPr>
          <w:sz w:val="22"/>
          <w:szCs w:val="22"/>
        </w:rPr>
      </w:pPr>
    </w:p>
    <w:p w14:paraId="5B8A0E35" w14:textId="71BCD49C" w:rsidR="008423DC" w:rsidRPr="00FF4C77" w:rsidRDefault="00BF64FA" w:rsidP="009065E9">
      <w:pPr>
        <w:rPr>
          <w:sz w:val="22"/>
          <w:szCs w:val="22"/>
        </w:rPr>
      </w:pPr>
      <w:r w:rsidRPr="00FF4C77">
        <w:rPr>
          <w:sz w:val="22"/>
          <w:szCs w:val="22"/>
        </w:rPr>
        <w:t>2</w:t>
      </w:r>
      <w:r w:rsidRPr="00FF4C77">
        <w:rPr>
          <w:sz w:val="22"/>
          <w:szCs w:val="22"/>
        </w:rPr>
        <w:tab/>
      </w:r>
      <w:r w:rsidR="00B026F9">
        <w:rPr>
          <w:sz w:val="22"/>
          <w:szCs w:val="22"/>
        </w:rPr>
        <w:t>Pr</w:t>
      </w:r>
      <w:r w:rsidRPr="00FF4C77">
        <w:rPr>
          <w:sz w:val="22"/>
          <w:szCs w:val="22"/>
        </w:rPr>
        <w:t>ogramm</w:t>
      </w:r>
    </w:p>
    <w:p w14:paraId="212F786B" w14:textId="77777777" w:rsidR="00FF4C77" w:rsidRPr="00FF4C77" w:rsidRDefault="00FF4C77" w:rsidP="009065E9">
      <w:pPr>
        <w:rPr>
          <w:sz w:val="22"/>
          <w:szCs w:val="22"/>
        </w:rPr>
      </w:pPr>
    </w:p>
    <w:p w14:paraId="386B3003" w14:textId="481918A6" w:rsidR="005D7445" w:rsidRDefault="00BF64FA" w:rsidP="009065E9">
      <w:pPr>
        <w:rPr>
          <w:sz w:val="22"/>
          <w:szCs w:val="22"/>
        </w:rPr>
      </w:pPr>
      <w:r w:rsidRPr="00FF4C77">
        <w:rPr>
          <w:sz w:val="22"/>
          <w:szCs w:val="22"/>
        </w:rPr>
        <w:t>3</w:t>
      </w:r>
      <w:r w:rsidRPr="00FF4C77">
        <w:rPr>
          <w:sz w:val="22"/>
          <w:szCs w:val="22"/>
        </w:rPr>
        <w:tab/>
      </w:r>
      <w:r w:rsidR="005D7445">
        <w:rPr>
          <w:sz w:val="22"/>
          <w:szCs w:val="22"/>
        </w:rPr>
        <w:t>Interview</w:t>
      </w:r>
      <w:r w:rsidR="00EB008C">
        <w:rPr>
          <w:sz w:val="22"/>
          <w:szCs w:val="22"/>
        </w:rPr>
        <w:t>-V</w:t>
      </w:r>
      <w:r w:rsidR="005D7445">
        <w:rPr>
          <w:sz w:val="22"/>
          <w:szCs w:val="22"/>
        </w:rPr>
        <w:t>orlage</w:t>
      </w:r>
    </w:p>
    <w:p w14:paraId="2325B354" w14:textId="77777777" w:rsidR="005D7445" w:rsidRDefault="005D7445" w:rsidP="009065E9">
      <w:pPr>
        <w:rPr>
          <w:sz w:val="22"/>
          <w:szCs w:val="22"/>
        </w:rPr>
      </w:pPr>
    </w:p>
    <w:p w14:paraId="5D4986BA" w14:textId="33F54F87" w:rsidR="00BF64FA" w:rsidRDefault="005D7445" w:rsidP="009065E9">
      <w:pPr>
        <w:rPr>
          <w:sz w:val="22"/>
          <w:szCs w:val="22"/>
        </w:rPr>
      </w:pPr>
      <w:r>
        <w:rPr>
          <w:sz w:val="22"/>
          <w:szCs w:val="22"/>
        </w:rPr>
        <w:t>4</w:t>
      </w:r>
      <w:r>
        <w:rPr>
          <w:sz w:val="22"/>
          <w:szCs w:val="22"/>
        </w:rPr>
        <w:tab/>
      </w:r>
      <w:r w:rsidR="00FF4C77" w:rsidRPr="00FF4C77">
        <w:rPr>
          <w:sz w:val="22"/>
          <w:szCs w:val="22"/>
        </w:rPr>
        <w:t>Einverständniserklärung</w:t>
      </w:r>
    </w:p>
    <w:p w14:paraId="31AAD817" w14:textId="024F55F9" w:rsidR="00BA01F0" w:rsidRDefault="00BA01F0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1244901C" w14:textId="77777777" w:rsidR="000E42A1" w:rsidRDefault="000E42A1" w:rsidP="009065E9">
      <w:pPr>
        <w:rPr>
          <w:sz w:val="22"/>
          <w:szCs w:val="22"/>
        </w:rPr>
      </w:pPr>
    </w:p>
    <w:p w14:paraId="57CAFA38" w14:textId="77777777" w:rsidR="000E42A1" w:rsidRDefault="000E42A1" w:rsidP="009065E9">
      <w:pPr>
        <w:rPr>
          <w:sz w:val="22"/>
          <w:szCs w:val="22"/>
        </w:rPr>
      </w:pPr>
    </w:p>
    <w:p w14:paraId="38A1EB61" w14:textId="20EE107C" w:rsidR="00BA01F0" w:rsidRDefault="00BA01F0" w:rsidP="009065E9">
      <w:pPr>
        <w:rPr>
          <w:b/>
          <w:bCs/>
          <w:sz w:val="22"/>
          <w:szCs w:val="22"/>
        </w:rPr>
      </w:pPr>
      <w:r w:rsidRPr="000E42A1">
        <w:rPr>
          <w:b/>
          <w:bCs/>
          <w:sz w:val="22"/>
          <w:szCs w:val="22"/>
        </w:rPr>
        <w:t>1</w:t>
      </w:r>
      <w:r w:rsidRPr="000E42A1">
        <w:rPr>
          <w:b/>
          <w:bCs/>
          <w:sz w:val="22"/>
          <w:szCs w:val="22"/>
        </w:rPr>
        <w:tab/>
        <w:t>Anreise und Ansprechperson</w:t>
      </w:r>
    </w:p>
    <w:p w14:paraId="29DC9C57" w14:textId="77777777" w:rsidR="000E42A1" w:rsidRDefault="000E42A1" w:rsidP="009065E9">
      <w:pPr>
        <w:rPr>
          <w:b/>
          <w:bCs/>
          <w:sz w:val="22"/>
          <w:szCs w:val="22"/>
        </w:rPr>
      </w:pPr>
    </w:p>
    <w:p w14:paraId="23867F17" w14:textId="77777777" w:rsidR="000E42A1" w:rsidRDefault="000E42A1" w:rsidP="009065E9">
      <w:pPr>
        <w:rPr>
          <w:b/>
          <w:bCs/>
          <w:sz w:val="22"/>
          <w:szCs w:val="22"/>
        </w:rPr>
      </w:pPr>
    </w:p>
    <w:p w14:paraId="7EC74DF0" w14:textId="32E2F774" w:rsidR="004F541C" w:rsidRDefault="006E050D" w:rsidP="009065E9">
      <w:pPr>
        <w:rPr>
          <w:sz w:val="22"/>
          <w:szCs w:val="22"/>
        </w:rPr>
      </w:pPr>
      <w:r>
        <w:rPr>
          <w:sz w:val="22"/>
          <w:szCs w:val="22"/>
        </w:rPr>
        <w:t>Unser</w:t>
      </w:r>
      <w:r w:rsidR="004F541C">
        <w:rPr>
          <w:sz w:val="22"/>
          <w:szCs w:val="22"/>
        </w:rPr>
        <w:t xml:space="preserve"> Versammlungsort</w:t>
      </w:r>
      <w:r w:rsidR="00701B6E">
        <w:rPr>
          <w:sz w:val="22"/>
          <w:szCs w:val="22"/>
        </w:rPr>
        <w:t xml:space="preserve">, die </w:t>
      </w:r>
      <w:r w:rsidR="0016699A" w:rsidRPr="002544B3">
        <w:rPr>
          <w:sz w:val="22"/>
          <w:szCs w:val="22"/>
        </w:rPr>
        <w:t>[</w:t>
      </w:r>
      <w:r w:rsidR="002544B3">
        <w:rPr>
          <w:sz w:val="22"/>
          <w:szCs w:val="22"/>
        </w:rPr>
        <w:t>eigener Betrieb, Partnerbetrieb o.ä.</w:t>
      </w:r>
      <w:r w:rsidR="0016699A" w:rsidRPr="002544B3">
        <w:rPr>
          <w:sz w:val="22"/>
          <w:szCs w:val="22"/>
        </w:rPr>
        <w:t>]</w:t>
      </w:r>
      <w:r w:rsidR="00701B6E">
        <w:rPr>
          <w:sz w:val="22"/>
          <w:szCs w:val="22"/>
        </w:rPr>
        <w:t>,</w:t>
      </w:r>
      <w:r w:rsidR="00AF49D2">
        <w:rPr>
          <w:sz w:val="22"/>
          <w:szCs w:val="22"/>
        </w:rPr>
        <w:t xml:space="preserve"> befindet sich an der </w:t>
      </w:r>
      <w:r w:rsidR="002544B3">
        <w:rPr>
          <w:sz w:val="22"/>
          <w:szCs w:val="22"/>
        </w:rPr>
        <w:t>[Adresse]</w:t>
      </w:r>
      <w:r w:rsidR="006D7FB1" w:rsidRPr="002544B3">
        <w:rPr>
          <w:sz w:val="22"/>
          <w:szCs w:val="22"/>
        </w:rPr>
        <w:t>.</w:t>
      </w:r>
      <w:r w:rsidR="006D7FB1">
        <w:rPr>
          <w:sz w:val="22"/>
          <w:szCs w:val="22"/>
        </w:rPr>
        <w:t xml:space="preserve"> </w:t>
      </w:r>
    </w:p>
    <w:p w14:paraId="1AF261D0" w14:textId="3E07E944" w:rsidR="005B3023" w:rsidRDefault="006D7FB1" w:rsidP="009065E9">
      <w:pPr>
        <w:rPr>
          <w:sz w:val="22"/>
          <w:szCs w:val="22"/>
        </w:rPr>
      </w:pPr>
      <w:r>
        <w:rPr>
          <w:sz w:val="22"/>
          <w:szCs w:val="22"/>
        </w:rPr>
        <w:t xml:space="preserve">Wir treffen uns </w:t>
      </w:r>
      <w:r w:rsidR="002544B3">
        <w:rPr>
          <w:sz w:val="22"/>
          <w:szCs w:val="22"/>
        </w:rPr>
        <w:t>[</w:t>
      </w:r>
      <w:r w:rsidR="006A4AC6">
        <w:rPr>
          <w:sz w:val="22"/>
          <w:szCs w:val="22"/>
        </w:rPr>
        <w:t>genauere Angaben, öV etc.</w:t>
      </w:r>
      <w:r w:rsidR="002544B3">
        <w:rPr>
          <w:sz w:val="22"/>
          <w:szCs w:val="22"/>
        </w:rPr>
        <w:t>].</w:t>
      </w:r>
    </w:p>
    <w:p w14:paraId="613176A5" w14:textId="77777777" w:rsidR="006F5C3C" w:rsidRDefault="006F5C3C" w:rsidP="009065E9">
      <w:pPr>
        <w:rPr>
          <w:sz w:val="22"/>
          <w:szCs w:val="22"/>
        </w:rPr>
      </w:pPr>
    </w:p>
    <w:p w14:paraId="57220F94" w14:textId="3C2EF032" w:rsidR="005B3023" w:rsidRPr="004C0F8D" w:rsidRDefault="006D7FB1" w:rsidP="009065E9">
      <w:pPr>
        <w:rPr>
          <w:sz w:val="22"/>
          <w:szCs w:val="22"/>
          <w:lang w:val="nl-NL"/>
        </w:rPr>
      </w:pPr>
      <w:r>
        <w:rPr>
          <w:noProof/>
        </w:rPr>
        <w:drawing>
          <wp:inline distT="0" distB="0" distL="0" distR="0" wp14:anchorId="7FD85473" wp14:editId="1592A8D5">
            <wp:extent cx="2085073" cy="2439142"/>
            <wp:effectExtent l="19050" t="19050" r="10795" b="18415"/>
            <wp:docPr id="1596367121" name="Grafik 1" descr="Ein Bild, das Karte,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67121" name="Grafik 1" descr="Ein Bild, das Karte, Text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01540" cy="2458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F8D" w:rsidRPr="004C0F8D">
        <w:rPr>
          <w:sz w:val="22"/>
          <w:szCs w:val="22"/>
          <w:lang w:val="nl-NL"/>
        </w:rPr>
        <w:t xml:space="preserve"> [</w:t>
      </w:r>
      <w:proofErr w:type="spellStart"/>
      <w:r w:rsidR="004C0F8D" w:rsidRPr="004C0F8D">
        <w:rPr>
          <w:sz w:val="22"/>
          <w:szCs w:val="22"/>
          <w:lang w:val="nl-NL"/>
        </w:rPr>
        <w:t>Karte</w:t>
      </w:r>
      <w:proofErr w:type="spellEnd"/>
      <w:r w:rsidR="004C0F8D" w:rsidRPr="004C0F8D">
        <w:rPr>
          <w:sz w:val="22"/>
          <w:szCs w:val="22"/>
          <w:lang w:val="nl-NL"/>
        </w:rPr>
        <w:t xml:space="preserve">, Google Map Link </w:t>
      </w:r>
      <w:proofErr w:type="spellStart"/>
      <w:r w:rsidR="004C0F8D" w:rsidRPr="004C0F8D">
        <w:rPr>
          <w:sz w:val="22"/>
          <w:szCs w:val="22"/>
          <w:lang w:val="nl-NL"/>
        </w:rPr>
        <w:t>o</w:t>
      </w:r>
      <w:r w:rsidR="004C0F8D">
        <w:rPr>
          <w:sz w:val="22"/>
          <w:szCs w:val="22"/>
          <w:lang w:val="nl-NL"/>
        </w:rPr>
        <w:t>.ä</w:t>
      </w:r>
      <w:proofErr w:type="spellEnd"/>
      <w:r w:rsidR="004C0F8D">
        <w:rPr>
          <w:sz w:val="22"/>
          <w:szCs w:val="22"/>
          <w:lang w:val="nl-NL"/>
        </w:rPr>
        <w:t>.)</w:t>
      </w:r>
    </w:p>
    <w:p w14:paraId="4D9E2740" w14:textId="77777777" w:rsidR="004379F6" w:rsidRPr="004C0F8D" w:rsidRDefault="004379F6" w:rsidP="004376CF">
      <w:pPr>
        <w:rPr>
          <w:sz w:val="22"/>
          <w:szCs w:val="22"/>
          <w:lang w:val="nl-NL"/>
        </w:rPr>
      </w:pPr>
    </w:p>
    <w:p w14:paraId="46C82658" w14:textId="5C3FA880" w:rsidR="000E42A1" w:rsidRPr="00195748" w:rsidRDefault="008D4BCB" w:rsidP="009065E9">
      <w:pPr>
        <w:rPr>
          <w:b/>
          <w:bCs/>
          <w:sz w:val="22"/>
          <w:szCs w:val="22"/>
        </w:rPr>
      </w:pPr>
      <w:r w:rsidRPr="00195748">
        <w:rPr>
          <w:b/>
          <w:bCs/>
          <w:sz w:val="22"/>
          <w:szCs w:val="22"/>
        </w:rPr>
        <w:t>Verantwortliche für den Zukunftstag:</w:t>
      </w:r>
    </w:p>
    <w:p w14:paraId="2517E8B3" w14:textId="5930D070" w:rsidR="00456599" w:rsidRPr="00B93376" w:rsidRDefault="00523412" w:rsidP="00523412">
      <w:pPr>
        <w:rPr>
          <w:sz w:val="22"/>
          <w:szCs w:val="22"/>
        </w:rPr>
      </w:pPr>
      <w:r w:rsidRPr="00B93376">
        <w:rPr>
          <w:sz w:val="22"/>
          <w:szCs w:val="22"/>
        </w:rPr>
        <w:t xml:space="preserve">- </w:t>
      </w:r>
      <w:r w:rsidR="00FF1858">
        <w:rPr>
          <w:sz w:val="22"/>
          <w:szCs w:val="22"/>
        </w:rPr>
        <w:t>xx xxx</w:t>
      </w:r>
      <w:r w:rsidR="00B80619" w:rsidRPr="00B93376">
        <w:rPr>
          <w:sz w:val="22"/>
          <w:szCs w:val="22"/>
        </w:rPr>
        <w:t>,</w:t>
      </w:r>
      <w:r w:rsidR="00AB3188" w:rsidRPr="00B93376">
        <w:rPr>
          <w:sz w:val="22"/>
          <w:szCs w:val="22"/>
        </w:rPr>
        <w:t xml:space="preserve"> Leiterin </w:t>
      </w:r>
      <w:r w:rsidR="00FF1858">
        <w:rPr>
          <w:sz w:val="22"/>
          <w:szCs w:val="22"/>
        </w:rPr>
        <w:t>xx, [E-Mail]</w:t>
      </w:r>
      <w:r w:rsidR="001E3B77" w:rsidRPr="00B93376">
        <w:rPr>
          <w:sz w:val="22"/>
          <w:szCs w:val="22"/>
        </w:rPr>
        <w:t xml:space="preserve">, </w:t>
      </w:r>
      <w:r w:rsidR="00FF1858">
        <w:rPr>
          <w:sz w:val="22"/>
          <w:szCs w:val="22"/>
        </w:rPr>
        <w:t>[Natel]</w:t>
      </w:r>
    </w:p>
    <w:p w14:paraId="0D892B96" w14:textId="3BCBB34B" w:rsidR="001E3B77" w:rsidRPr="00523412" w:rsidRDefault="00523412" w:rsidP="00936458">
      <w:pPr>
        <w:ind w:right="-461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="00FF1858">
        <w:rPr>
          <w:sz w:val="22"/>
          <w:szCs w:val="22"/>
        </w:rPr>
        <w:t>xx xxx</w:t>
      </w:r>
      <w:r w:rsidR="00FF1858" w:rsidRPr="00B93376">
        <w:rPr>
          <w:sz w:val="22"/>
          <w:szCs w:val="22"/>
        </w:rPr>
        <w:t xml:space="preserve">, Leiterin </w:t>
      </w:r>
      <w:r w:rsidR="00FF1858">
        <w:rPr>
          <w:sz w:val="22"/>
          <w:szCs w:val="22"/>
        </w:rPr>
        <w:t>xx, [E-Mail]</w:t>
      </w:r>
      <w:r w:rsidR="00FF1858" w:rsidRPr="00B93376">
        <w:rPr>
          <w:sz w:val="22"/>
          <w:szCs w:val="22"/>
        </w:rPr>
        <w:t xml:space="preserve">, </w:t>
      </w:r>
      <w:r w:rsidR="00FF1858">
        <w:rPr>
          <w:sz w:val="22"/>
          <w:szCs w:val="22"/>
        </w:rPr>
        <w:t>[Natel]</w:t>
      </w:r>
    </w:p>
    <w:p w14:paraId="09E1F8A0" w14:textId="1F7E9919" w:rsidR="00F30FC5" w:rsidRPr="00AB3188" w:rsidRDefault="00F30FC5">
      <w:pPr>
        <w:rPr>
          <w:sz w:val="22"/>
          <w:szCs w:val="22"/>
        </w:rPr>
      </w:pPr>
      <w:r w:rsidRPr="00AB3188">
        <w:rPr>
          <w:sz w:val="22"/>
          <w:szCs w:val="22"/>
        </w:rPr>
        <w:br w:type="page"/>
      </w:r>
    </w:p>
    <w:p w14:paraId="56C40742" w14:textId="77777777" w:rsidR="00F30FC5" w:rsidRPr="00AB3188" w:rsidRDefault="00F30FC5" w:rsidP="009065E9">
      <w:pPr>
        <w:rPr>
          <w:sz w:val="22"/>
          <w:szCs w:val="22"/>
        </w:rPr>
      </w:pPr>
    </w:p>
    <w:p w14:paraId="2631E1E0" w14:textId="77777777" w:rsidR="00B026F9" w:rsidRPr="00AB3188" w:rsidRDefault="00B026F9" w:rsidP="009065E9">
      <w:pPr>
        <w:rPr>
          <w:sz w:val="22"/>
          <w:szCs w:val="22"/>
        </w:rPr>
      </w:pPr>
    </w:p>
    <w:p w14:paraId="0A3DC425" w14:textId="0641DCE7" w:rsidR="00B026F9" w:rsidRPr="003A5031" w:rsidRDefault="00B026F9" w:rsidP="009065E9">
      <w:pPr>
        <w:rPr>
          <w:b/>
          <w:bCs/>
          <w:sz w:val="22"/>
          <w:szCs w:val="22"/>
        </w:rPr>
      </w:pPr>
      <w:r w:rsidRPr="003A5031">
        <w:rPr>
          <w:b/>
          <w:bCs/>
          <w:sz w:val="22"/>
          <w:szCs w:val="22"/>
        </w:rPr>
        <w:t>2</w:t>
      </w:r>
      <w:r w:rsidRPr="003A5031">
        <w:rPr>
          <w:b/>
          <w:bCs/>
          <w:sz w:val="22"/>
          <w:szCs w:val="22"/>
        </w:rPr>
        <w:tab/>
        <w:t>Program</w:t>
      </w:r>
      <w:r w:rsidR="00323262">
        <w:rPr>
          <w:b/>
          <w:bCs/>
          <w:sz w:val="22"/>
          <w:szCs w:val="22"/>
        </w:rPr>
        <w:t>m</w:t>
      </w:r>
    </w:p>
    <w:p w14:paraId="63643D2A" w14:textId="77777777" w:rsidR="00FF5554" w:rsidRDefault="00FF5554" w:rsidP="009065E9">
      <w:pPr>
        <w:rPr>
          <w:b/>
          <w:bCs/>
          <w:sz w:val="22"/>
          <w:szCs w:val="22"/>
        </w:rPr>
      </w:pPr>
    </w:p>
    <w:p w14:paraId="5AB0F1A7" w14:textId="77777777" w:rsidR="006C4CF8" w:rsidRPr="006C4CF8" w:rsidRDefault="006C4CF8" w:rsidP="006C4CF8">
      <w:pPr>
        <w:tabs>
          <w:tab w:val="left" w:pos="2127"/>
        </w:tabs>
        <w:rPr>
          <w:b/>
          <w:bCs/>
          <w:i/>
          <w:iCs/>
          <w:sz w:val="22"/>
          <w:szCs w:val="22"/>
        </w:rPr>
      </w:pPr>
      <w:r w:rsidRPr="006C4CF8">
        <w:rPr>
          <w:b/>
          <w:bCs/>
          <w:i/>
          <w:iCs/>
          <w:sz w:val="22"/>
          <w:szCs w:val="22"/>
          <w:highlight w:val="yellow"/>
        </w:rPr>
        <w:t>Achtung: dies ist ein Beispiel der OdA Gesundheit Bern nur zur Ansicht, jeder Betrieb stellt sein eigenes Programm zusammen</w:t>
      </w:r>
    </w:p>
    <w:p w14:paraId="032489B9" w14:textId="77777777" w:rsidR="00604407" w:rsidRPr="003A5031" w:rsidRDefault="00604407" w:rsidP="009065E9">
      <w:pPr>
        <w:rPr>
          <w:b/>
          <w:bCs/>
          <w:sz w:val="22"/>
          <w:szCs w:val="22"/>
        </w:rPr>
      </w:pPr>
    </w:p>
    <w:p w14:paraId="57C1156C" w14:textId="57081326" w:rsidR="00FF5554" w:rsidRDefault="006976DF" w:rsidP="006976DF">
      <w:pPr>
        <w:tabs>
          <w:tab w:val="left" w:pos="2127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Uhrzeit</w:t>
      </w:r>
      <w:r>
        <w:rPr>
          <w:b/>
          <w:bCs/>
          <w:sz w:val="22"/>
          <w:szCs w:val="22"/>
        </w:rPr>
        <w:tab/>
      </w:r>
      <w:r w:rsidRPr="006A4AC6">
        <w:rPr>
          <w:b/>
          <w:bCs/>
          <w:sz w:val="22"/>
          <w:szCs w:val="22"/>
        </w:rPr>
        <w:t>Programmpunkt</w:t>
      </w:r>
    </w:p>
    <w:p w14:paraId="5ABF0A9E" w14:textId="77777777" w:rsidR="00450D4B" w:rsidRDefault="00450D4B" w:rsidP="009065E9">
      <w:pPr>
        <w:rPr>
          <w:sz w:val="22"/>
          <w:szCs w:val="22"/>
        </w:rPr>
      </w:pPr>
    </w:p>
    <w:p w14:paraId="7BB67AB8" w14:textId="3CD1E15A" w:rsidR="00F31207" w:rsidRPr="005C1C6F" w:rsidRDefault="003E134D" w:rsidP="009065E9">
      <w:pPr>
        <w:rPr>
          <w:b/>
          <w:bCs/>
          <w:sz w:val="22"/>
          <w:szCs w:val="22"/>
        </w:rPr>
      </w:pPr>
      <w:r w:rsidRPr="003A5031">
        <w:rPr>
          <w:sz w:val="22"/>
          <w:szCs w:val="22"/>
        </w:rPr>
        <w:t>08.30</w:t>
      </w:r>
      <w:r w:rsidR="003A5031" w:rsidRPr="003A5031">
        <w:rPr>
          <w:sz w:val="22"/>
          <w:szCs w:val="22"/>
        </w:rPr>
        <w:tab/>
      </w:r>
      <w:r w:rsidR="003A5031" w:rsidRPr="003A5031">
        <w:rPr>
          <w:sz w:val="22"/>
          <w:szCs w:val="22"/>
        </w:rPr>
        <w:tab/>
      </w:r>
      <w:r w:rsidR="003A5031" w:rsidRPr="003A5031">
        <w:rPr>
          <w:sz w:val="22"/>
          <w:szCs w:val="22"/>
        </w:rPr>
        <w:tab/>
      </w:r>
      <w:r w:rsidR="003C43F6">
        <w:rPr>
          <w:b/>
          <w:bCs/>
          <w:sz w:val="22"/>
          <w:szCs w:val="22"/>
        </w:rPr>
        <w:t>A</w:t>
      </w:r>
      <w:r w:rsidR="00F31207" w:rsidRPr="005C1C6F">
        <w:rPr>
          <w:b/>
          <w:bCs/>
          <w:sz w:val="22"/>
          <w:szCs w:val="22"/>
        </w:rPr>
        <w:t>nkunft und Begrüssung</w:t>
      </w:r>
    </w:p>
    <w:p w14:paraId="65764542" w14:textId="4C2F6248" w:rsidR="00FF5554" w:rsidRPr="003A5031" w:rsidRDefault="00F31207" w:rsidP="00F31207">
      <w:pPr>
        <w:ind w:left="1418" w:firstLine="709"/>
        <w:rPr>
          <w:sz w:val="22"/>
          <w:szCs w:val="22"/>
        </w:rPr>
      </w:pPr>
      <w:r>
        <w:rPr>
          <w:sz w:val="22"/>
          <w:szCs w:val="22"/>
        </w:rPr>
        <w:t>Residenz Vivo Köniz, Schlosstrasse 33, 3098 Köniz</w:t>
      </w:r>
    </w:p>
    <w:p w14:paraId="3925689C" w14:textId="77777777" w:rsidR="00B264C3" w:rsidRPr="003A5031" w:rsidRDefault="00B264C3" w:rsidP="009065E9">
      <w:pPr>
        <w:rPr>
          <w:sz w:val="22"/>
          <w:szCs w:val="22"/>
        </w:rPr>
      </w:pPr>
    </w:p>
    <w:p w14:paraId="2D59A0B8" w14:textId="126171D0" w:rsidR="00117275" w:rsidRPr="003017B1" w:rsidRDefault="00B264C3" w:rsidP="003017B1">
      <w:pPr>
        <w:tabs>
          <w:tab w:val="left" w:pos="2127"/>
          <w:tab w:val="left" w:pos="8931"/>
        </w:tabs>
        <w:ind w:right="-461"/>
        <w:rPr>
          <w:sz w:val="22"/>
          <w:szCs w:val="22"/>
        </w:rPr>
      </w:pPr>
      <w:r w:rsidRPr="003A5031">
        <w:rPr>
          <w:sz w:val="22"/>
          <w:szCs w:val="22"/>
        </w:rPr>
        <w:t>08.30 – 08.40</w:t>
      </w:r>
      <w:r w:rsidR="00D6005A">
        <w:rPr>
          <w:sz w:val="22"/>
          <w:szCs w:val="22"/>
        </w:rPr>
        <w:tab/>
      </w:r>
      <w:r w:rsidR="00117275">
        <w:rPr>
          <w:b/>
          <w:bCs/>
          <w:sz w:val="22"/>
          <w:szCs w:val="22"/>
        </w:rPr>
        <w:t>Begrüssung der Kinder und Eltern</w:t>
      </w:r>
      <w:r w:rsidR="00D6005A">
        <w:rPr>
          <w:b/>
          <w:bCs/>
          <w:sz w:val="22"/>
          <w:szCs w:val="22"/>
        </w:rPr>
        <w:tab/>
      </w:r>
      <w:r w:rsidR="003017B1" w:rsidRPr="003017B1">
        <w:rPr>
          <w:sz w:val="22"/>
          <w:szCs w:val="22"/>
        </w:rPr>
        <w:t>10 min.</w:t>
      </w:r>
    </w:p>
    <w:p w14:paraId="41FDAA14" w14:textId="77777777" w:rsidR="006774B0" w:rsidRPr="00696CFA" w:rsidRDefault="006774B0" w:rsidP="006774B0">
      <w:pPr>
        <w:tabs>
          <w:tab w:val="left" w:pos="8931"/>
        </w:tabs>
        <w:ind w:left="1418" w:firstLine="709"/>
        <w:rPr>
          <w:sz w:val="22"/>
          <w:szCs w:val="22"/>
        </w:rPr>
      </w:pPr>
      <w:r w:rsidRPr="00696CFA">
        <w:rPr>
          <w:sz w:val="22"/>
          <w:szCs w:val="22"/>
        </w:rPr>
        <w:t xml:space="preserve">Informationen </w:t>
      </w:r>
      <w:r>
        <w:rPr>
          <w:sz w:val="22"/>
          <w:szCs w:val="22"/>
        </w:rPr>
        <w:t>zum</w:t>
      </w:r>
      <w:r w:rsidRPr="00696CFA">
        <w:rPr>
          <w:sz w:val="22"/>
          <w:szCs w:val="22"/>
        </w:rPr>
        <w:t xml:space="preserve"> </w:t>
      </w:r>
      <w:r>
        <w:rPr>
          <w:sz w:val="22"/>
          <w:szCs w:val="22"/>
        </w:rPr>
        <w:t>Programm</w:t>
      </w:r>
    </w:p>
    <w:p w14:paraId="0E7EF698" w14:textId="406C9C4A" w:rsidR="00057713" w:rsidRDefault="006774B0" w:rsidP="003017B1">
      <w:pPr>
        <w:tabs>
          <w:tab w:val="left" w:pos="8931"/>
        </w:tabs>
        <w:ind w:left="1418" w:firstLine="709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="006C4CF8">
        <w:rPr>
          <w:sz w:val="22"/>
          <w:szCs w:val="22"/>
        </w:rPr>
        <w:t xml:space="preserve">xx </w:t>
      </w:r>
      <w:proofErr w:type="spellStart"/>
      <w:r w:rsidR="006C4CF8">
        <w:rPr>
          <w:sz w:val="22"/>
          <w:szCs w:val="22"/>
        </w:rPr>
        <w:t>xx</w:t>
      </w:r>
      <w:proofErr w:type="spellEnd"/>
      <w:r w:rsidR="00057713">
        <w:rPr>
          <w:sz w:val="22"/>
          <w:szCs w:val="22"/>
        </w:rPr>
        <w:t>, Leiterin Fachbereich Überbetriebliche Kurse, OdA</w:t>
      </w:r>
    </w:p>
    <w:p w14:paraId="6629C673" w14:textId="1C3BF3B4" w:rsidR="006774B0" w:rsidRDefault="006774B0" w:rsidP="003017B1">
      <w:pPr>
        <w:tabs>
          <w:tab w:val="left" w:pos="8931"/>
        </w:tabs>
        <w:ind w:left="1418" w:firstLine="709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="006C4CF8">
        <w:rPr>
          <w:sz w:val="22"/>
          <w:szCs w:val="22"/>
        </w:rPr>
        <w:t xml:space="preserve">xx </w:t>
      </w:r>
      <w:proofErr w:type="spellStart"/>
      <w:r w:rsidR="006C4CF8">
        <w:rPr>
          <w:sz w:val="22"/>
          <w:szCs w:val="22"/>
        </w:rPr>
        <w:t>xx</w:t>
      </w:r>
      <w:proofErr w:type="spellEnd"/>
      <w:r>
        <w:rPr>
          <w:sz w:val="22"/>
          <w:szCs w:val="22"/>
        </w:rPr>
        <w:t>, Leiterin Berufsmarketing, OdA</w:t>
      </w:r>
    </w:p>
    <w:p w14:paraId="7A531524" w14:textId="77777777" w:rsidR="00B264C3" w:rsidRPr="003A5031" w:rsidRDefault="00B264C3" w:rsidP="003017B1">
      <w:pPr>
        <w:tabs>
          <w:tab w:val="left" w:pos="8931"/>
        </w:tabs>
        <w:rPr>
          <w:sz w:val="22"/>
          <w:szCs w:val="22"/>
        </w:rPr>
      </w:pPr>
    </w:p>
    <w:p w14:paraId="37F1105F" w14:textId="19C5ABB6" w:rsidR="00B264C3" w:rsidRPr="003017B1" w:rsidRDefault="00B264C3" w:rsidP="003017B1">
      <w:pPr>
        <w:tabs>
          <w:tab w:val="left" w:pos="2127"/>
          <w:tab w:val="left" w:pos="8931"/>
          <w:tab w:val="left" w:pos="9072"/>
        </w:tabs>
        <w:ind w:right="-320"/>
        <w:rPr>
          <w:sz w:val="22"/>
          <w:szCs w:val="22"/>
        </w:rPr>
      </w:pPr>
      <w:r w:rsidRPr="003A5031">
        <w:rPr>
          <w:sz w:val="22"/>
          <w:szCs w:val="22"/>
        </w:rPr>
        <w:t>08.40 – 09.30</w:t>
      </w:r>
      <w:r w:rsidR="00AB15F3">
        <w:rPr>
          <w:sz w:val="22"/>
          <w:szCs w:val="22"/>
        </w:rPr>
        <w:tab/>
      </w:r>
      <w:r w:rsidR="0032550E" w:rsidRPr="00E20F4D">
        <w:rPr>
          <w:b/>
          <w:bCs/>
          <w:sz w:val="22"/>
          <w:szCs w:val="22"/>
        </w:rPr>
        <w:t>Rundgang</w:t>
      </w:r>
      <w:r w:rsidR="00FD1E09">
        <w:rPr>
          <w:b/>
          <w:bCs/>
          <w:sz w:val="22"/>
          <w:szCs w:val="22"/>
        </w:rPr>
        <w:t xml:space="preserve"> Residenz Vivo Köniz</w:t>
      </w:r>
      <w:r w:rsidR="003017B1">
        <w:rPr>
          <w:b/>
          <w:bCs/>
          <w:sz w:val="22"/>
          <w:szCs w:val="22"/>
        </w:rPr>
        <w:tab/>
      </w:r>
      <w:r w:rsidR="003017B1" w:rsidRPr="003017B1">
        <w:rPr>
          <w:sz w:val="22"/>
          <w:szCs w:val="22"/>
        </w:rPr>
        <w:t>50 min.</w:t>
      </w:r>
    </w:p>
    <w:p w14:paraId="4779796E" w14:textId="51413223" w:rsidR="006774B0" w:rsidRDefault="00FD1E09" w:rsidP="009914C5">
      <w:pPr>
        <w:tabs>
          <w:tab w:val="left" w:pos="2127"/>
        </w:tabs>
        <w:ind w:left="709"/>
        <w:rPr>
          <w:sz w:val="22"/>
          <w:szCs w:val="22"/>
        </w:rPr>
      </w:pPr>
      <w:r>
        <w:rPr>
          <w:b/>
          <w:bCs/>
          <w:sz w:val="22"/>
          <w:szCs w:val="22"/>
        </w:rPr>
        <w:tab/>
      </w:r>
      <w:r w:rsidR="006774B0">
        <w:rPr>
          <w:sz w:val="22"/>
          <w:szCs w:val="22"/>
        </w:rPr>
        <w:t>Abteilungen anschauen und FaGe/AGS-Lernende</w:t>
      </w:r>
      <w:r w:rsidR="006774B0" w:rsidRPr="00FD1E09">
        <w:rPr>
          <w:sz w:val="22"/>
          <w:szCs w:val="22"/>
        </w:rPr>
        <w:t xml:space="preserve"> </w:t>
      </w:r>
      <w:r w:rsidR="00CF1DFC">
        <w:rPr>
          <w:sz w:val="22"/>
          <w:szCs w:val="22"/>
        </w:rPr>
        <w:t>interviewen</w:t>
      </w:r>
    </w:p>
    <w:p w14:paraId="073AB08E" w14:textId="697AA244" w:rsidR="00FD1E09" w:rsidRPr="006774B0" w:rsidRDefault="006774B0" w:rsidP="006774B0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  <w:t xml:space="preserve">- </w:t>
      </w:r>
      <w:r w:rsidR="006C4CF8">
        <w:rPr>
          <w:sz w:val="22"/>
          <w:szCs w:val="22"/>
        </w:rPr>
        <w:t xml:space="preserve">xx </w:t>
      </w:r>
      <w:proofErr w:type="spellStart"/>
      <w:r w:rsidR="006C4CF8">
        <w:rPr>
          <w:sz w:val="22"/>
          <w:szCs w:val="22"/>
        </w:rPr>
        <w:t>xx</w:t>
      </w:r>
      <w:proofErr w:type="spellEnd"/>
      <w:r w:rsidR="00FD1E09" w:rsidRPr="006774B0">
        <w:rPr>
          <w:sz w:val="22"/>
          <w:szCs w:val="22"/>
        </w:rPr>
        <w:t>, Bereichsleiterin Betreuung &amp; Pflege, Residenz Vivo Köniz</w:t>
      </w:r>
    </w:p>
    <w:p w14:paraId="78EE3786" w14:textId="77777777" w:rsidR="006976DF" w:rsidRDefault="006976DF" w:rsidP="00AB15F3">
      <w:pPr>
        <w:tabs>
          <w:tab w:val="left" w:pos="2127"/>
        </w:tabs>
        <w:rPr>
          <w:sz w:val="22"/>
          <w:szCs w:val="22"/>
        </w:rPr>
      </w:pPr>
    </w:p>
    <w:p w14:paraId="7D098E2E" w14:textId="147A9397" w:rsidR="00B2307A" w:rsidRPr="005F1EBC" w:rsidRDefault="006976DF" w:rsidP="009914C5">
      <w:pPr>
        <w:tabs>
          <w:tab w:val="left" w:pos="2127"/>
          <w:tab w:val="left" w:pos="8931"/>
        </w:tabs>
        <w:rPr>
          <w:b/>
          <w:bCs/>
          <w:sz w:val="22"/>
          <w:szCs w:val="22"/>
          <w:highlight w:val="lightGray"/>
        </w:rPr>
      </w:pPr>
      <w:r w:rsidRPr="005F1EBC">
        <w:rPr>
          <w:sz w:val="22"/>
          <w:szCs w:val="22"/>
          <w:highlight w:val="lightGray"/>
        </w:rPr>
        <w:t>09.30 – 09.40</w:t>
      </w:r>
      <w:r w:rsidRPr="005F1EBC">
        <w:rPr>
          <w:sz w:val="22"/>
          <w:szCs w:val="22"/>
          <w:highlight w:val="lightGray"/>
        </w:rPr>
        <w:tab/>
      </w:r>
      <w:r w:rsidR="00FB04B8" w:rsidRPr="00122DB3">
        <w:rPr>
          <w:sz w:val="22"/>
          <w:szCs w:val="22"/>
          <w:highlight w:val="lightGray"/>
        </w:rPr>
        <w:t>Gemeinsamer Spaziergang zum OdA-Standort Gartenstadt</w:t>
      </w:r>
      <w:r w:rsidR="009914C5" w:rsidRPr="005F1EBC">
        <w:rPr>
          <w:b/>
          <w:bCs/>
          <w:sz w:val="22"/>
          <w:szCs w:val="22"/>
          <w:highlight w:val="lightGray"/>
        </w:rPr>
        <w:tab/>
      </w:r>
      <w:r w:rsidR="009914C5" w:rsidRPr="005F1EBC">
        <w:rPr>
          <w:sz w:val="22"/>
          <w:szCs w:val="22"/>
          <w:highlight w:val="lightGray"/>
        </w:rPr>
        <w:t>10 min.</w:t>
      </w:r>
    </w:p>
    <w:p w14:paraId="09F0CFE2" w14:textId="135385D4" w:rsidR="007705F8" w:rsidRDefault="00B264C3" w:rsidP="009914C5">
      <w:pPr>
        <w:tabs>
          <w:tab w:val="left" w:pos="2127"/>
          <w:tab w:val="left" w:pos="8931"/>
        </w:tabs>
        <w:rPr>
          <w:sz w:val="22"/>
          <w:szCs w:val="22"/>
        </w:rPr>
      </w:pPr>
      <w:r w:rsidRPr="005F1EBC">
        <w:rPr>
          <w:sz w:val="22"/>
          <w:szCs w:val="22"/>
          <w:highlight w:val="lightGray"/>
        </w:rPr>
        <w:t xml:space="preserve">09.40 – </w:t>
      </w:r>
      <w:r w:rsidR="00D6005A" w:rsidRPr="005F1EBC">
        <w:rPr>
          <w:sz w:val="22"/>
          <w:szCs w:val="22"/>
          <w:highlight w:val="lightGray"/>
        </w:rPr>
        <w:t>09.55</w:t>
      </w:r>
      <w:r w:rsidR="00F41424" w:rsidRPr="005F1EBC">
        <w:rPr>
          <w:sz w:val="22"/>
          <w:szCs w:val="22"/>
          <w:highlight w:val="lightGray"/>
        </w:rPr>
        <w:tab/>
      </w:r>
      <w:r w:rsidR="007705F8" w:rsidRPr="005F1EBC">
        <w:rPr>
          <w:sz w:val="22"/>
          <w:szCs w:val="22"/>
          <w:highlight w:val="lightGray"/>
        </w:rPr>
        <w:t xml:space="preserve">Pause mit </w:t>
      </w:r>
      <w:r w:rsidR="00323262">
        <w:rPr>
          <w:sz w:val="22"/>
          <w:szCs w:val="22"/>
          <w:highlight w:val="lightGray"/>
        </w:rPr>
        <w:t>kleiner Verpflegung</w:t>
      </w:r>
      <w:r w:rsidR="009914C5" w:rsidRPr="005F1EBC">
        <w:rPr>
          <w:sz w:val="22"/>
          <w:szCs w:val="22"/>
          <w:highlight w:val="lightGray"/>
        </w:rPr>
        <w:tab/>
        <w:t>15 min.</w:t>
      </w:r>
    </w:p>
    <w:p w14:paraId="38B9F3C2" w14:textId="77777777" w:rsidR="00C0621C" w:rsidRDefault="00C0621C" w:rsidP="00C81BBE">
      <w:pPr>
        <w:tabs>
          <w:tab w:val="left" w:pos="2127"/>
        </w:tabs>
        <w:rPr>
          <w:sz w:val="22"/>
          <w:szCs w:val="22"/>
        </w:rPr>
      </w:pPr>
    </w:p>
    <w:p w14:paraId="30FD1435" w14:textId="195373D0" w:rsidR="00C81BBE" w:rsidRDefault="002632F9" w:rsidP="005F1EBC">
      <w:pPr>
        <w:tabs>
          <w:tab w:val="left" w:pos="2127"/>
          <w:tab w:val="left" w:pos="8931"/>
        </w:tabs>
        <w:rPr>
          <w:sz w:val="22"/>
          <w:szCs w:val="22"/>
        </w:rPr>
      </w:pPr>
      <w:r>
        <w:rPr>
          <w:sz w:val="22"/>
          <w:szCs w:val="22"/>
        </w:rPr>
        <w:t>09.55 - 10.15</w:t>
      </w:r>
      <w:r w:rsidR="007705F8">
        <w:rPr>
          <w:sz w:val="22"/>
          <w:szCs w:val="22"/>
        </w:rPr>
        <w:tab/>
      </w:r>
      <w:r w:rsidR="00ED3097" w:rsidRPr="00ED3097">
        <w:rPr>
          <w:b/>
          <w:bCs/>
          <w:sz w:val="22"/>
          <w:szCs w:val="22"/>
        </w:rPr>
        <w:t xml:space="preserve">Gesundheitsberufe </w:t>
      </w:r>
      <w:r w:rsidR="00854BDD">
        <w:rPr>
          <w:b/>
          <w:bCs/>
          <w:sz w:val="22"/>
          <w:szCs w:val="22"/>
        </w:rPr>
        <w:t>entdecken</w:t>
      </w:r>
      <w:r w:rsidR="005F1EBC">
        <w:rPr>
          <w:b/>
          <w:bCs/>
          <w:sz w:val="22"/>
          <w:szCs w:val="22"/>
        </w:rPr>
        <w:tab/>
      </w:r>
      <w:r w:rsidR="005F1EBC" w:rsidRPr="005F1EBC">
        <w:rPr>
          <w:sz w:val="22"/>
          <w:szCs w:val="22"/>
        </w:rPr>
        <w:t>20 min.</w:t>
      </w:r>
    </w:p>
    <w:p w14:paraId="4F5FD52F" w14:textId="0CBA0A87" w:rsidR="006774B0" w:rsidRDefault="006774B0" w:rsidP="006774B0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  <w:t xml:space="preserve">Teamarbeit: </w:t>
      </w:r>
      <w:r w:rsidR="00FF019A">
        <w:rPr>
          <w:sz w:val="22"/>
          <w:szCs w:val="22"/>
        </w:rPr>
        <w:t>k</w:t>
      </w:r>
      <w:r>
        <w:rPr>
          <w:sz w:val="22"/>
          <w:szCs w:val="22"/>
        </w:rPr>
        <w:t>ennenlernen der Kinder untereinander</w:t>
      </w:r>
    </w:p>
    <w:p w14:paraId="2A825247" w14:textId="77777777" w:rsidR="006774B0" w:rsidRDefault="006774B0" w:rsidP="006774B0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  <w:t>Was weiss ich über Gesundheitsberufe?</w:t>
      </w:r>
    </w:p>
    <w:p w14:paraId="691B0425" w14:textId="244F465E" w:rsidR="00544B7A" w:rsidRDefault="006774B0" w:rsidP="00544B7A">
      <w:pPr>
        <w:tabs>
          <w:tab w:val="left" w:pos="8931"/>
        </w:tabs>
        <w:ind w:left="1418" w:firstLine="709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="006C4CF8">
        <w:rPr>
          <w:sz w:val="22"/>
          <w:szCs w:val="22"/>
        </w:rPr>
        <w:t xml:space="preserve">xx </w:t>
      </w:r>
      <w:proofErr w:type="spellStart"/>
      <w:r w:rsidR="006C4CF8">
        <w:rPr>
          <w:sz w:val="22"/>
          <w:szCs w:val="22"/>
        </w:rPr>
        <w:t>xx</w:t>
      </w:r>
      <w:proofErr w:type="spellEnd"/>
      <w:r w:rsidR="00544B7A">
        <w:rPr>
          <w:sz w:val="22"/>
          <w:szCs w:val="22"/>
        </w:rPr>
        <w:t>, Leiterin Fachbereich Überbetriebliche Kurse, OdA</w:t>
      </w:r>
    </w:p>
    <w:p w14:paraId="0EC4D4DE" w14:textId="54196DDA" w:rsidR="00544B7A" w:rsidRDefault="006774B0" w:rsidP="00544B7A">
      <w:pPr>
        <w:tabs>
          <w:tab w:val="left" w:pos="8931"/>
        </w:tabs>
        <w:ind w:left="1418" w:firstLine="709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="006C4CF8">
        <w:rPr>
          <w:sz w:val="22"/>
          <w:szCs w:val="22"/>
        </w:rPr>
        <w:t xml:space="preserve">xx </w:t>
      </w:r>
      <w:proofErr w:type="spellStart"/>
      <w:r w:rsidR="006C4CF8">
        <w:rPr>
          <w:sz w:val="22"/>
          <w:szCs w:val="22"/>
        </w:rPr>
        <w:t>xx</w:t>
      </w:r>
      <w:proofErr w:type="spellEnd"/>
      <w:r w:rsidR="00122DB3">
        <w:rPr>
          <w:sz w:val="22"/>
          <w:szCs w:val="22"/>
        </w:rPr>
        <w:t>, Fach</w:t>
      </w:r>
      <w:r>
        <w:rPr>
          <w:sz w:val="22"/>
          <w:szCs w:val="22"/>
        </w:rPr>
        <w:t xml:space="preserve">bereichsleiterin Pflege </w:t>
      </w:r>
      <w:r w:rsidR="0061654D">
        <w:rPr>
          <w:sz w:val="22"/>
          <w:szCs w:val="22"/>
        </w:rPr>
        <w:t>&amp;</w:t>
      </w:r>
      <w:r>
        <w:rPr>
          <w:sz w:val="22"/>
          <w:szCs w:val="22"/>
        </w:rPr>
        <w:t xml:space="preserve"> Betreuung, OdA</w:t>
      </w:r>
    </w:p>
    <w:p w14:paraId="6FD33F5B" w14:textId="77777777" w:rsidR="00FB1FE8" w:rsidRPr="003A5031" w:rsidRDefault="00FB1FE8" w:rsidP="009065E9">
      <w:pPr>
        <w:rPr>
          <w:sz w:val="22"/>
          <w:szCs w:val="22"/>
        </w:rPr>
      </w:pPr>
    </w:p>
    <w:p w14:paraId="54FB5C31" w14:textId="079AB65B" w:rsidR="00B264C3" w:rsidRPr="007C6D4B" w:rsidRDefault="00AD65B6" w:rsidP="007C6D4B">
      <w:pPr>
        <w:tabs>
          <w:tab w:val="left" w:pos="2127"/>
          <w:tab w:val="left" w:pos="8931"/>
        </w:tabs>
        <w:rPr>
          <w:sz w:val="22"/>
          <w:szCs w:val="22"/>
        </w:rPr>
      </w:pPr>
      <w:r w:rsidRPr="2FEC579F">
        <w:rPr>
          <w:sz w:val="22"/>
          <w:szCs w:val="22"/>
        </w:rPr>
        <w:t>10.15 – 11.00</w:t>
      </w:r>
      <w:r>
        <w:tab/>
      </w:r>
      <w:r w:rsidR="00EC0E4B" w:rsidRPr="2FEC579F">
        <w:rPr>
          <w:b/>
          <w:bCs/>
          <w:sz w:val="22"/>
          <w:szCs w:val="22"/>
        </w:rPr>
        <w:t>Skills</w:t>
      </w:r>
      <w:r w:rsidR="00526649" w:rsidRPr="2FEC579F">
        <w:rPr>
          <w:b/>
          <w:bCs/>
          <w:sz w:val="22"/>
          <w:szCs w:val="22"/>
        </w:rPr>
        <w:t>-</w:t>
      </w:r>
      <w:r w:rsidR="00EC0E4B" w:rsidRPr="2FEC579F">
        <w:rPr>
          <w:b/>
          <w:bCs/>
          <w:sz w:val="22"/>
          <w:szCs w:val="22"/>
        </w:rPr>
        <w:t>Posten</w:t>
      </w:r>
      <w:r w:rsidR="00F3626D" w:rsidRPr="2FEC579F">
        <w:rPr>
          <w:b/>
          <w:bCs/>
          <w:sz w:val="22"/>
          <w:szCs w:val="22"/>
        </w:rPr>
        <w:t xml:space="preserve"> &amp;</w:t>
      </w:r>
      <w:r w:rsidR="00B47A1E" w:rsidRPr="2FEC579F">
        <w:rPr>
          <w:b/>
          <w:bCs/>
          <w:sz w:val="22"/>
          <w:szCs w:val="22"/>
        </w:rPr>
        <w:t xml:space="preserve"> Besuch Überbetriebliche Kurs</w:t>
      </w:r>
      <w:r w:rsidR="007634A2" w:rsidRPr="2FEC579F">
        <w:rPr>
          <w:b/>
          <w:bCs/>
          <w:sz w:val="22"/>
          <w:szCs w:val="22"/>
        </w:rPr>
        <w:t>e (ÜK)</w:t>
      </w:r>
      <w:r>
        <w:tab/>
      </w:r>
      <w:r w:rsidR="007C6D4B" w:rsidRPr="2FEC579F">
        <w:rPr>
          <w:sz w:val="22"/>
          <w:szCs w:val="22"/>
        </w:rPr>
        <w:t>45 min.</w:t>
      </w:r>
    </w:p>
    <w:p w14:paraId="7D06851A" w14:textId="66249F25" w:rsidR="00FD51A4" w:rsidRDefault="00EC0E4B" w:rsidP="00FA5569">
      <w:pPr>
        <w:tabs>
          <w:tab w:val="left" w:pos="2127"/>
        </w:tabs>
        <w:rPr>
          <w:sz w:val="22"/>
          <w:szCs w:val="22"/>
        </w:rPr>
      </w:pPr>
      <w:r>
        <w:rPr>
          <w:b/>
          <w:bCs/>
          <w:sz w:val="22"/>
          <w:szCs w:val="22"/>
        </w:rPr>
        <w:tab/>
      </w:r>
      <w:r w:rsidR="00CD33FF" w:rsidRPr="00FD51A4">
        <w:rPr>
          <w:sz w:val="22"/>
          <w:szCs w:val="22"/>
        </w:rPr>
        <w:t xml:space="preserve">Was machen </w:t>
      </w:r>
      <w:r w:rsidR="00FA5569" w:rsidRPr="004477CC">
        <w:rPr>
          <w:sz w:val="22"/>
          <w:szCs w:val="22"/>
        </w:rPr>
        <w:t>Fa</w:t>
      </w:r>
      <w:r w:rsidR="00CD33FF">
        <w:rPr>
          <w:sz w:val="22"/>
          <w:szCs w:val="22"/>
        </w:rPr>
        <w:t>Ge</w:t>
      </w:r>
      <w:r w:rsidR="00FD51A4">
        <w:rPr>
          <w:sz w:val="22"/>
          <w:szCs w:val="22"/>
        </w:rPr>
        <w:t>/AGS während ihrer Arbeit? Probiere es selbst aus!</w:t>
      </w:r>
    </w:p>
    <w:p w14:paraId="24F5F054" w14:textId="2733FD01" w:rsidR="00EC0E4B" w:rsidRDefault="00E84A2B" w:rsidP="00D5777C">
      <w:pPr>
        <w:tabs>
          <w:tab w:val="left" w:pos="2127"/>
        </w:tabs>
        <w:rPr>
          <w:sz w:val="22"/>
          <w:szCs w:val="22"/>
        </w:rPr>
      </w:pPr>
      <w:r>
        <w:rPr>
          <w:b/>
          <w:bCs/>
          <w:sz w:val="22"/>
          <w:szCs w:val="22"/>
        </w:rPr>
        <w:tab/>
      </w:r>
      <w:r w:rsidR="00AB1A30">
        <w:rPr>
          <w:sz w:val="22"/>
          <w:szCs w:val="22"/>
        </w:rPr>
        <w:t>Gruppena</w:t>
      </w:r>
      <w:r w:rsidR="00EC0E4B">
        <w:rPr>
          <w:sz w:val="22"/>
          <w:szCs w:val="22"/>
        </w:rPr>
        <w:t>ufteil</w:t>
      </w:r>
      <w:r w:rsidR="00AB1A30">
        <w:rPr>
          <w:sz w:val="22"/>
          <w:szCs w:val="22"/>
        </w:rPr>
        <w:t>ung</w:t>
      </w:r>
      <w:r w:rsidR="00EC0E4B">
        <w:rPr>
          <w:sz w:val="22"/>
          <w:szCs w:val="22"/>
        </w:rPr>
        <w:t xml:space="preserve"> </w:t>
      </w:r>
      <w:r w:rsidR="007634A2">
        <w:rPr>
          <w:sz w:val="22"/>
          <w:szCs w:val="22"/>
        </w:rPr>
        <w:t xml:space="preserve">für Standort Gartenstadt und </w:t>
      </w:r>
      <w:r w:rsidR="00526649">
        <w:rPr>
          <w:sz w:val="22"/>
          <w:szCs w:val="22"/>
        </w:rPr>
        <w:t xml:space="preserve">Standort </w:t>
      </w:r>
      <w:proofErr w:type="spellStart"/>
      <w:r w:rsidR="007634A2">
        <w:rPr>
          <w:sz w:val="22"/>
          <w:szCs w:val="22"/>
        </w:rPr>
        <w:t>Sägematt</w:t>
      </w:r>
      <w:proofErr w:type="spellEnd"/>
    </w:p>
    <w:p w14:paraId="17940E02" w14:textId="77777777" w:rsidR="00EC0E4B" w:rsidRPr="003A5031" w:rsidRDefault="00EC0E4B" w:rsidP="00D5777C">
      <w:pPr>
        <w:tabs>
          <w:tab w:val="left" w:pos="2127"/>
        </w:tabs>
        <w:rPr>
          <w:sz w:val="22"/>
          <w:szCs w:val="22"/>
        </w:rPr>
      </w:pPr>
    </w:p>
    <w:p w14:paraId="28706878" w14:textId="49290468" w:rsidR="00AD65B6" w:rsidRPr="00FA5569" w:rsidRDefault="00AD65B6" w:rsidP="00FA5569">
      <w:pPr>
        <w:tabs>
          <w:tab w:val="left" w:pos="2127"/>
          <w:tab w:val="left" w:pos="8931"/>
        </w:tabs>
        <w:rPr>
          <w:sz w:val="22"/>
          <w:szCs w:val="22"/>
        </w:rPr>
      </w:pPr>
      <w:r w:rsidRPr="003A5031">
        <w:rPr>
          <w:sz w:val="22"/>
          <w:szCs w:val="22"/>
        </w:rPr>
        <w:t>11.00 – 11.45</w:t>
      </w:r>
      <w:r w:rsidR="00FA5569">
        <w:rPr>
          <w:sz w:val="22"/>
          <w:szCs w:val="22"/>
        </w:rPr>
        <w:tab/>
      </w:r>
      <w:r w:rsidR="00FA5569" w:rsidRPr="00EC0E4B">
        <w:rPr>
          <w:b/>
          <w:bCs/>
          <w:sz w:val="22"/>
          <w:szCs w:val="22"/>
        </w:rPr>
        <w:t>Skills</w:t>
      </w:r>
      <w:r w:rsidR="00526649">
        <w:rPr>
          <w:b/>
          <w:bCs/>
          <w:sz w:val="22"/>
          <w:szCs w:val="22"/>
        </w:rPr>
        <w:t>-</w:t>
      </w:r>
      <w:r w:rsidR="00FA5569" w:rsidRPr="00EC0E4B">
        <w:rPr>
          <w:b/>
          <w:bCs/>
          <w:sz w:val="22"/>
          <w:szCs w:val="22"/>
        </w:rPr>
        <w:t>Posten</w:t>
      </w:r>
      <w:r w:rsidR="00FA5569">
        <w:rPr>
          <w:b/>
          <w:bCs/>
          <w:sz w:val="22"/>
          <w:szCs w:val="22"/>
        </w:rPr>
        <w:t xml:space="preserve"> &amp; Besuch Überbetriebliche Kurse (ÜK)</w:t>
      </w:r>
      <w:r w:rsidR="00FA5569">
        <w:rPr>
          <w:b/>
          <w:bCs/>
          <w:sz w:val="22"/>
          <w:szCs w:val="22"/>
        </w:rPr>
        <w:tab/>
      </w:r>
      <w:r w:rsidR="00FA5569" w:rsidRPr="00FA5569">
        <w:rPr>
          <w:sz w:val="22"/>
          <w:szCs w:val="22"/>
        </w:rPr>
        <w:t>45 min.</w:t>
      </w:r>
    </w:p>
    <w:p w14:paraId="1D78493D" w14:textId="121D5B7F" w:rsidR="00FA5569" w:rsidRPr="00FA5569" w:rsidRDefault="00FA5569" w:rsidP="00FA5569">
      <w:pPr>
        <w:tabs>
          <w:tab w:val="left" w:pos="2127"/>
        </w:tabs>
        <w:rPr>
          <w:sz w:val="22"/>
          <w:szCs w:val="22"/>
        </w:rPr>
      </w:pPr>
      <w:r>
        <w:rPr>
          <w:b/>
          <w:bCs/>
          <w:sz w:val="22"/>
          <w:szCs w:val="22"/>
        </w:rPr>
        <w:tab/>
      </w:r>
      <w:r w:rsidRPr="00FA5569">
        <w:rPr>
          <w:sz w:val="22"/>
          <w:szCs w:val="22"/>
        </w:rPr>
        <w:t>Gruppen tauschen</w:t>
      </w:r>
    </w:p>
    <w:p w14:paraId="54D12B53" w14:textId="77777777" w:rsidR="00FB1FE8" w:rsidRPr="003A5031" w:rsidRDefault="00FB1FE8" w:rsidP="009065E9">
      <w:pPr>
        <w:rPr>
          <w:sz w:val="22"/>
          <w:szCs w:val="22"/>
        </w:rPr>
      </w:pPr>
    </w:p>
    <w:p w14:paraId="77FF0234" w14:textId="17188C6C" w:rsidR="00FB71DA" w:rsidRPr="00436BE2" w:rsidRDefault="00AD65B6" w:rsidP="00436BE2">
      <w:pPr>
        <w:tabs>
          <w:tab w:val="left" w:pos="2127"/>
          <w:tab w:val="left" w:pos="8931"/>
        </w:tabs>
        <w:rPr>
          <w:sz w:val="22"/>
          <w:szCs w:val="22"/>
        </w:rPr>
      </w:pPr>
      <w:r w:rsidRPr="003A5031">
        <w:rPr>
          <w:sz w:val="22"/>
          <w:szCs w:val="22"/>
        </w:rPr>
        <w:t>11.45 – 12.00</w:t>
      </w:r>
      <w:r w:rsidR="00AB1A30">
        <w:rPr>
          <w:sz w:val="22"/>
          <w:szCs w:val="22"/>
        </w:rPr>
        <w:tab/>
      </w:r>
      <w:r w:rsidR="00FB71DA" w:rsidRPr="00FB71DA">
        <w:rPr>
          <w:b/>
          <w:bCs/>
          <w:sz w:val="22"/>
          <w:szCs w:val="22"/>
        </w:rPr>
        <w:t>Auswertung und Abschluss</w:t>
      </w:r>
      <w:r w:rsidR="00CA4266">
        <w:rPr>
          <w:b/>
          <w:bCs/>
          <w:sz w:val="22"/>
          <w:szCs w:val="22"/>
        </w:rPr>
        <w:t>spiel</w:t>
      </w:r>
      <w:r w:rsidR="00FB71DA">
        <w:rPr>
          <w:b/>
          <w:bCs/>
          <w:sz w:val="22"/>
          <w:szCs w:val="22"/>
        </w:rPr>
        <w:tab/>
      </w:r>
      <w:r w:rsidR="00436BE2" w:rsidRPr="00436BE2">
        <w:rPr>
          <w:sz w:val="22"/>
          <w:szCs w:val="22"/>
        </w:rPr>
        <w:t>15 min.</w:t>
      </w:r>
    </w:p>
    <w:p w14:paraId="48A3389B" w14:textId="0D046DB8" w:rsidR="00AD65B6" w:rsidRDefault="00FB71DA" w:rsidP="00AB1A30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  <w:t>Ist ein Gesundheitsberuf etwas für mich?</w:t>
      </w:r>
    </w:p>
    <w:p w14:paraId="4E716719" w14:textId="0C016568" w:rsidR="00FB1FE8" w:rsidRDefault="00436BE2" w:rsidP="004D005B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="00FA62A7" w:rsidRPr="004C0F8D">
        <w:rPr>
          <w:sz w:val="22"/>
          <w:szCs w:val="22"/>
        </w:rPr>
        <w:t>Eintreffen der Eltern Gartenstadtstrasse 7A in 3098 Köniz (3. Stock)</w:t>
      </w:r>
    </w:p>
    <w:p w14:paraId="7F3C1995" w14:textId="77777777" w:rsidR="00FA62A7" w:rsidRPr="003A5031" w:rsidRDefault="00FA62A7" w:rsidP="004D005B">
      <w:pPr>
        <w:tabs>
          <w:tab w:val="left" w:pos="2127"/>
        </w:tabs>
        <w:rPr>
          <w:sz w:val="22"/>
          <w:szCs w:val="22"/>
        </w:rPr>
      </w:pPr>
    </w:p>
    <w:p w14:paraId="25E99385" w14:textId="4EA41BED" w:rsidR="00AD65B6" w:rsidRDefault="00AD65B6" w:rsidP="00100B36">
      <w:pPr>
        <w:tabs>
          <w:tab w:val="left" w:pos="2127"/>
          <w:tab w:val="left" w:pos="8931"/>
        </w:tabs>
        <w:rPr>
          <w:sz w:val="22"/>
          <w:szCs w:val="22"/>
        </w:rPr>
      </w:pPr>
      <w:r w:rsidRPr="00100B36">
        <w:rPr>
          <w:sz w:val="22"/>
          <w:szCs w:val="22"/>
          <w:highlight w:val="lightGray"/>
        </w:rPr>
        <w:t>12.00 – 12.45</w:t>
      </w:r>
      <w:r w:rsidR="00A303BA" w:rsidRPr="00100B36">
        <w:rPr>
          <w:sz w:val="22"/>
          <w:szCs w:val="22"/>
          <w:highlight w:val="lightGray"/>
        </w:rPr>
        <w:tab/>
      </w:r>
      <w:r w:rsidR="0012371B" w:rsidRPr="00100B36">
        <w:rPr>
          <w:sz w:val="22"/>
          <w:szCs w:val="22"/>
          <w:highlight w:val="lightGray"/>
        </w:rPr>
        <w:t xml:space="preserve">Mittagessen </w:t>
      </w:r>
      <w:r w:rsidR="004D005B" w:rsidRPr="00100B36">
        <w:rPr>
          <w:sz w:val="22"/>
          <w:szCs w:val="22"/>
          <w:highlight w:val="lightGray"/>
        </w:rPr>
        <w:t>Schüler &amp;</w:t>
      </w:r>
      <w:r w:rsidR="0012371B" w:rsidRPr="00100B36">
        <w:rPr>
          <w:sz w:val="22"/>
          <w:szCs w:val="22"/>
          <w:highlight w:val="lightGray"/>
        </w:rPr>
        <w:t xml:space="preserve"> Stehlunch inkl. Fragerunde für Eltern</w:t>
      </w:r>
      <w:r w:rsidR="00F3442E" w:rsidRPr="00100B36">
        <w:rPr>
          <w:sz w:val="22"/>
          <w:szCs w:val="22"/>
          <w:highlight w:val="lightGray"/>
        </w:rPr>
        <w:tab/>
      </w:r>
      <w:r w:rsidR="00100B36" w:rsidRPr="00100B36">
        <w:rPr>
          <w:sz w:val="22"/>
          <w:szCs w:val="22"/>
          <w:highlight w:val="lightGray"/>
        </w:rPr>
        <w:t>45 min.</w:t>
      </w:r>
    </w:p>
    <w:p w14:paraId="6A804FEF" w14:textId="57877244" w:rsidR="004D005B" w:rsidRPr="003A5031" w:rsidRDefault="004D005B" w:rsidP="00A303BA">
      <w:pPr>
        <w:tabs>
          <w:tab w:val="left" w:pos="2127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5F7F32B9" w14:textId="2DC9B99A" w:rsidR="00FF5554" w:rsidRPr="003A5031" w:rsidRDefault="00FF5554">
      <w:pPr>
        <w:rPr>
          <w:b/>
          <w:bCs/>
          <w:sz w:val="22"/>
          <w:szCs w:val="22"/>
        </w:rPr>
      </w:pPr>
      <w:r w:rsidRPr="003A5031">
        <w:rPr>
          <w:b/>
          <w:bCs/>
          <w:sz w:val="22"/>
          <w:szCs w:val="22"/>
        </w:rPr>
        <w:br w:type="page"/>
      </w:r>
    </w:p>
    <w:p w14:paraId="122FEA10" w14:textId="70B93D7F" w:rsidR="00FF5554" w:rsidRPr="003A5031" w:rsidRDefault="00FF5554" w:rsidP="00FF5554">
      <w:pPr>
        <w:rPr>
          <w:b/>
          <w:bCs/>
          <w:sz w:val="22"/>
          <w:szCs w:val="22"/>
        </w:rPr>
      </w:pPr>
    </w:p>
    <w:p w14:paraId="6BFDE84B" w14:textId="43293DE6" w:rsidR="00FF5554" w:rsidRPr="003A5031" w:rsidRDefault="00FF5554" w:rsidP="00FF5554">
      <w:pPr>
        <w:rPr>
          <w:b/>
          <w:bCs/>
          <w:sz w:val="22"/>
          <w:szCs w:val="22"/>
        </w:rPr>
      </w:pPr>
    </w:p>
    <w:p w14:paraId="376F36E5" w14:textId="5AD3B01D" w:rsidR="005D7445" w:rsidRDefault="00FF5554" w:rsidP="00FF5554">
      <w:pPr>
        <w:rPr>
          <w:b/>
          <w:bCs/>
          <w:sz w:val="22"/>
          <w:szCs w:val="22"/>
        </w:rPr>
      </w:pPr>
      <w:r w:rsidRPr="003A5031">
        <w:rPr>
          <w:b/>
          <w:bCs/>
          <w:sz w:val="22"/>
          <w:szCs w:val="22"/>
        </w:rPr>
        <w:t>3</w:t>
      </w:r>
      <w:r w:rsidRPr="003A5031">
        <w:rPr>
          <w:b/>
          <w:bCs/>
          <w:sz w:val="22"/>
          <w:szCs w:val="22"/>
        </w:rPr>
        <w:tab/>
      </w:r>
      <w:r w:rsidR="005D7445">
        <w:rPr>
          <w:b/>
          <w:bCs/>
          <w:sz w:val="22"/>
          <w:szCs w:val="22"/>
        </w:rPr>
        <w:t>Interview</w:t>
      </w:r>
      <w:r w:rsidR="00EB008C">
        <w:rPr>
          <w:b/>
          <w:bCs/>
          <w:sz w:val="22"/>
          <w:szCs w:val="22"/>
        </w:rPr>
        <w:t>-V</w:t>
      </w:r>
      <w:r w:rsidR="005D7445">
        <w:rPr>
          <w:b/>
          <w:bCs/>
          <w:sz w:val="22"/>
          <w:szCs w:val="22"/>
        </w:rPr>
        <w:t>orlage</w:t>
      </w:r>
      <w:r w:rsidR="00CA5EB6">
        <w:rPr>
          <w:b/>
          <w:bCs/>
          <w:sz w:val="22"/>
          <w:szCs w:val="22"/>
        </w:rPr>
        <w:t xml:space="preserve"> zum Programm</w:t>
      </w:r>
    </w:p>
    <w:p w14:paraId="65691918" w14:textId="65D67E40" w:rsidR="005D7445" w:rsidRDefault="00067811" w:rsidP="00067811">
      <w:pPr>
        <w:tabs>
          <w:tab w:val="left" w:pos="5423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ab/>
      </w:r>
    </w:p>
    <w:p w14:paraId="7EC8F61F" w14:textId="77777777" w:rsidR="005D7445" w:rsidRDefault="005D7445" w:rsidP="005D7445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735"/>
      </w:tblGrid>
      <w:tr w:rsidR="005D7445" w14:paraId="232458BF" w14:textId="77777777" w:rsidTr="00285255">
        <w:tc>
          <w:tcPr>
            <w:tcW w:w="9735" w:type="dxa"/>
          </w:tcPr>
          <w:p w14:paraId="64AB7844" w14:textId="77777777" w:rsidR="007D08DD" w:rsidRPr="00455DAB" w:rsidRDefault="005D7445" w:rsidP="006A6027">
            <w:pPr>
              <w:rPr>
                <w:sz w:val="22"/>
                <w:szCs w:val="22"/>
                <w:highlight w:val="yellow"/>
              </w:rPr>
            </w:pPr>
            <w:r w:rsidRPr="00DE5006">
              <w:rPr>
                <w:sz w:val="22"/>
                <w:szCs w:val="22"/>
              </w:rPr>
              <w:t xml:space="preserve">Am Zukunftstag kannst du mit </w:t>
            </w:r>
            <w:r w:rsidRPr="00455DAB">
              <w:rPr>
                <w:sz w:val="22"/>
                <w:szCs w:val="22"/>
                <w:highlight w:val="yellow"/>
              </w:rPr>
              <w:t>eine</w:t>
            </w:r>
            <w:r w:rsidR="00BA6864" w:rsidRPr="00455DAB">
              <w:rPr>
                <w:sz w:val="22"/>
                <w:szCs w:val="22"/>
                <w:highlight w:val="yellow"/>
              </w:rPr>
              <w:t>m/r Fachmann/Fachfrau Gesundheit (FaGe) oder einem/einer</w:t>
            </w:r>
          </w:p>
          <w:p w14:paraId="7FE8DAF1" w14:textId="26E5887C" w:rsidR="005D7445" w:rsidRPr="00DE5006" w:rsidRDefault="00BA6864" w:rsidP="003B4483">
            <w:pPr>
              <w:rPr>
                <w:sz w:val="22"/>
                <w:szCs w:val="22"/>
              </w:rPr>
            </w:pPr>
            <w:r w:rsidRPr="00455DAB">
              <w:rPr>
                <w:sz w:val="22"/>
                <w:szCs w:val="22"/>
                <w:highlight w:val="yellow"/>
              </w:rPr>
              <w:t>Assistenten/Assistentin Gesundheit und Soziales (AGS)</w:t>
            </w:r>
            <w:r w:rsidR="00817ED0">
              <w:rPr>
                <w:sz w:val="22"/>
                <w:szCs w:val="22"/>
              </w:rPr>
              <w:t xml:space="preserve"> </w:t>
            </w:r>
            <w:r w:rsidR="00817ED0" w:rsidRPr="00817ED0">
              <w:rPr>
                <w:i/>
                <w:iCs/>
                <w:sz w:val="22"/>
                <w:szCs w:val="22"/>
                <w:highlight w:val="yellow"/>
              </w:rPr>
              <w:t>(je nachdem, worin der Betrieb ausbildet)</w:t>
            </w:r>
            <w:r w:rsidR="005D7445" w:rsidRPr="00DE5006">
              <w:rPr>
                <w:sz w:val="22"/>
                <w:szCs w:val="22"/>
              </w:rPr>
              <w:t xml:space="preserve"> ein Interview führen. </w:t>
            </w:r>
            <w:r w:rsidR="005D7445" w:rsidRPr="006A6027">
              <w:rPr>
                <w:b/>
                <w:bCs/>
                <w:sz w:val="22"/>
                <w:szCs w:val="22"/>
              </w:rPr>
              <w:t>Schreibe 2 bis 3 Fragen zum Gesundheitsberuf und Ausbildung auf ein Blatt und nimm es am Zukunftstag mit.</w:t>
            </w:r>
            <w:r w:rsidR="005D7445" w:rsidRPr="00DE5006">
              <w:rPr>
                <w:sz w:val="22"/>
                <w:szCs w:val="22"/>
              </w:rPr>
              <w:t xml:space="preserve"> Hier findest du Beispiele möglicher Interviewfragen. Besonders spannend wird das Interview, wenn du dir selbst Fragen ausdenkst.</w:t>
            </w:r>
          </w:p>
        </w:tc>
      </w:tr>
    </w:tbl>
    <w:p w14:paraId="446D6157" w14:textId="77777777" w:rsidR="005D7445" w:rsidRDefault="005D7445" w:rsidP="005D7445"/>
    <w:p w14:paraId="333C2B29" w14:textId="77777777" w:rsidR="005D7445" w:rsidRDefault="005D7445" w:rsidP="005D7445"/>
    <w:p w14:paraId="26509498" w14:textId="77777777" w:rsidR="005D7445" w:rsidRPr="00DE5006" w:rsidRDefault="005D7445" w:rsidP="005D7445">
      <w:pPr>
        <w:rPr>
          <w:b/>
          <w:bCs/>
          <w:sz w:val="22"/>
          <w:szCs w:val="22"/>
        </w:rPr>
      </w:pPr>
      <w:r w:rsidRPr="00DE5006">
        <w:rPr>
          <w:b/>
          <w:bCs/>
          <w:sz w:val="22"/>
          <w:szCs w:val="22"/>
        </w:rPr>
        <w:t xml:space="preserve">Fragen zum Beruf </w:t>
      </w:r>
    </w:p>
    <w:p w14:paraId="7C6156BE" w14:textId="498BA96B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Was wollten Sie werden, als Sie so alt waren wie ich?</w:t>
      </w:r>
    </w:p>
    <w:p w14:paraId="3D49BAD3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Warum haben Sie sich für diesen Beruf entschieden?</w:t>
      </w:r>
    </w:p>
    <w:p w14:paraId="5090F79C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  <w:lang w:val="de-DE"/>
        </w:rPr>
        <w:t>Wie sind Sie darauf</w:t>
      </w:r>
      <w:r w:rsidRPr="00DE5006">
        <w:rPr>
          <w:sz w:val="22"/>
          <w:szCs w:val="22"/>
        </w:rPr>
        <w:t xml:space="preserve"> gekommen einen Pflegeberuf zu wählen?</w:t>
      </w:r>
    </w:p>
    <w:p w14:paraId="6477F609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Was reizt Sie an Ihrem Job?</w:t>
      </w:r>
    </w:p>
    <w:p w14:paraId="6926935B" w14:textId="228089CC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Hatten Sie als Kind einen Traumberuf?</w:t>
      </w:r>
    </w:p>
    <w:p w14:paraId="07EFECF8" w14:textId="3ECE4472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Wie sieht ein typischer Arbeitstag aus</w:t>
      </w:r>
      <w:r w:rsidR="00B24029">
        <w:rPr>
          <w:sz w:val="22"/>
          <w:szCs w:val="22"/>
        </w:rPr>
        <w:t>?</w:t>
      </w:r>
    </w:p>
    <w:p w14:paraId="1A629095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Was gefällt Ihnen besonders an Ihrer Arbeit? Was gefällt Ihnen nicht?</w:t>
      </w:r>
    </w:p>
    <w:p w14:paraId="5251573B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 xml:space="preserve">Wie sind die Verdienst- und Aufstiegsmöglichkeiten in Ihrem Beruf? </w:t>
      </w:r>
    </w:p>
    <w:p w14:paraId="158C47A1" w14:textId="77777777" w:rsidR="005D7445" w:rsidRPr="00DE5006" w:rsidRDefault="005D7445" w:rsidP="005D7445">
      <w:pPr>
        <w:pStyle w:val="Listenabsatz"/>
        <w:numPr>
          <w:ilvl w:val="0"/>
          <w:numId w:val="3"/>
        </w:numPr>
        <w:rPr>
          <w:sz w:val="22"/>
          <w:szCs w:val="22"/>
        </w:rPr>
      </w:pPr>
      <w:r w:rsidRPr="00DE5006">
        <w:rPr>
          <w:sz w:val="22"/>
          <w:szCs w:val="22"/>
        </w:rPr>
        <w:t>…</w:t>
      </w:r>
    </w:p>
    <w:p w14:paraId="41A4B31F" w14:textId="77777777" w:rsidR="005D7445" w:rsidRPr="00DE5006" w:rsidRDefault="005D7445" w:rsidP="005D7445">
      <w:pPr>
        <w:rPr>
          <w:sz w:val="22"/>
          <w:szCs w:val="22"/>
        </w:rPr>
      </w:pPr>
    </w:p>
    <w:p w14:paraId="6678789D" w14:textId="77777777" w:rsidR="005D7445" w:rsidRPr="00DE5006" w:rsidRDefault="005D7445" w:rsidP="005D7445">
      <w:pPr>
        <w:rPr>
          <w:sz w:val="22"/>
          <w:szCs w:val="22"/>
        </w:rPr>
      </w:pPr>
    </w:p>
    <w:p w14:paraId="36B7FC66" w14:textId="77777777" w:rsidR="005D7445" w:rsidRPr="00DE5006" w:rsidRDefault="005D7445" w:rsidP="005D7445">
      <w:pPr>
        <w:rPr>
          <w:b/>
          <w:bCs/>
          <w:sz w:val="22"/>
          <w:szCs w:val="22"/>
        </w:rPr>
      </w:pPr>
      <w:r w:rsidRPr="00DE5006">
        <w:rPr>
          <w:b/>
          <w:bCs/>
          <w:sz w:val="22"/>
          <w:szCs w:val="22"/>
        </w:rPr>
        <w:t xml:space="preserve">Fragen zur Ausbildung </w:t>
      </w:r>
    </w:p>
    <w:p w14:paraId="4B5A94F8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Wie ist Ihre Laufbahn bisher verlaufen und was möchten Sie noch erreichen?</w:t>
      </w:r>
    </w:p>
    <w:p w14:paraId="6D11C59C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Wohin wird Sie Ihr Beruf noch führen?</w:t>
      </w:r>
    </w:p>
    <w:p w14:paraId="5DD6D181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Was haben Sie für eine Ausbildung gemacht?</w:t>
      </w:r>
    </w:p>
    <w:p w14:paraId="153027FE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Wo könnten Sie mit Ihrer Ausbildung sonst noch arbeiten?</w:t>
      </w:r>
    </w:p>
    <w:p w14:paraId="737B04DA" w14:textId="19DAD8A4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Wer hat Sie unterstützt?</w:t>
      </w:r>
    </w:p>
    <w:p w14:paraId="51760745" w14:textId="05F16C78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Hat Ihnen jemand abgeraten, sich Ihren Traum zu erfüllen?</w:t>
      </w:r>
      <w:r w:rsidR="00616342">
        <w:rPr>
          <w:sz w:val="22"/>
          <w:szCs w:val="22"/>
        </w:rPr>
        <w:t xml:space="preserve"> Wieso?</w:t>
      </w:r>
    </w:p>
    <w:p w14:paraId="3801C772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Haben Sie eine Person gekannt, die Sie stark gefördert hat? Wie hat sie Ihnen geholfen?</w:t>
      </w:r>
    </w:p>
    <w:p w14:paraId="374D310A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Was reizt(e) Sie an der Ausbildung?</w:t>
      </w:r>
    </w:p>
    <w:p w14:paraId="275F1132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Welches Wissen ist für einen erfolgreichen Abschluss besonders wichtig?</w:t>
      </w:r>
    </w:p>
    <w:p w14:paraId="0523665D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Welche Ausbildungs- und Berufsstationen haben Sie bis heute durchlaufen und wo möchten Sie hin?</w:t>
      </w:r>
    </w:p>
    <w:p w14:paraId="3A1A9DEE" w14:textId="77777777" w:rsidR="005D7445" w:rsidRPr="00DE5006" w:rsidRDefault="005D7445" w:rsidP="005D7445">
      <w:pPr>
        <w:pStyle w:val="Listenabsatz"/>
        <w:numPr>
          <w:ilvl w:val="0"/>
          <w:numId w:val="4"/>
        </w:numPr>
        <w:rPr>
          <w:sz w:val="22"/>
          <w:szCs w:val="22"/>
        </w:rPr>
      </w:pPr>
      <w:r w:rsidRPr="00DE5006">
        <w:rPr>
          <w:sz w:val="22"/>
          <w:szCs w:val="22"/>
        </w:rPr>
        <w:t>…</w:t>
      </w:r>
    </w:p>
    <w:p w14:paraId="2A298A61" w14:textId="77777777" w:rsidR="005D7445" w:rsidRPr="00DE5006" w:rsidRDefault="005D7445" w:rsidP="005D7445">
      <w:pPr>
        <w:rPr>
          <w:sz w:val="22"/>
          <w:szCs w:val="22"/>
        </w:rPr>
      </w:pPr>
    </w:p>
    <w:p w14:paraId="16AE79B1" w14:textId="77777777" w:rsidR="005D7445" w:rsidRPr="00DE5006" w:rsidRDefault="005D7445" w:rsidP="005D7445">
      <w:pPr>
        <w:rPr>
          <w:sz w:val="22"/>
          <w:szCs w:val="22"/>
        </w:rPr>
      </w:pPr>
    </w:p>
    <w:p w14:paraId="3E7F3598" w14:textId="77777777" w:rsidR="005D7445" w:rsidRPr="00DE5006" w:rsidRDefault="005D7445" w:rsidP="005D7445">
      <w:pPr>
        <w:rPr>
          <w:b/>
          <w:bCs/>
          <w:sz w:val="22"/>
          <w:szCs w:val="22"/>
        </w:rPr>
      </w:pPr>
      <w:r w:rsidRPr="00DE5006">
        <w:rPr>
          <w:b/>
          <w:bCs/>
          <w:sz w:val="22"/>
          <w:szCs w:val="22"/>
        </w:rPr>
        <w:t>Weitere Fragen</w:t>
      </w:r>
    </w:p>
    <w:p w14:paraId="3137EE33" w14:textId="77777777" w:rsidR="005D7445" w:rsidRPr="00DE5006" w:rsidRDefault="005D7445" w:rsidP="005D7445">
      <w:pPr>
        <w:pStyle w:val="Listenabsatz"/>
        <w:numPr>
          <w:ilvl w:val="0"/>
          <w:numId w:val="5"/>
        </w:numPr>
        <w:rPr>
          <w:sz w:val="22"/>
          <w:szCs w:val="22"/>
        </w:rPr>
      </w:pPr>
      <w:r w:rsidRPr="00DE5006">
        <w:rPr>
          <w:sz w:val="22"/>
          <w:szCs w:val="22"/>
        </w:rPr>
        <w:t>Haben Sie Ihre Träume verwirklicht? Wie? Warum nicht?</w:t>
      </w:r>
    </w:p>
    <w:p w14:paraId="49B9D62C" w14:textId="77777777" w:rsidR="005D7445" w:rsidRPr="00DE5006" w:rsidRDefault="005D7445" w:rsidP="005D7445">
      <w:pPr>
        <w:pStyle w:val="Listenabsatz"/>
        <w:numPr>
          <w:ilvl w:val="0"/>
          <w:numId w:val="5"/>
        </w:numPr>
        <w:rPr>
          <w:sz w:val="22"/>
          <w:szCs w:val="22"/>
        </w:rPr>
      </w:pPr>
      <w:r w:rsidRPr="00DE5006">
        <w:rPr>
          <w:sz w:val="22"/>
          <w:szCs w:val="22"/>
        </w:rPr>
        <w:t>Was wollen Sie in Ihrem Leben beruflich erreichen?</w:t>
      </w:r>
    </w:p>
    <w:p w14:paraId="795A1FEF" w14:textId="77777777" w:rsidR="005D7445" w:rsidRPr="00DE5006" w:rsidRDefault="005D7445" w:rsidP="005D7445">
      <w:pPr>
        <w:pStyle w:val="Listenabsatz"/>
        <w:numPr>
          <w:ilvl w:val="0"/>
          <w:numId w:val="5"/>
        </w:numPr>
        <w:rPr>
          <w:sz w:val="22"/>
          <w:szCs w:val="22"/>
        </w:rPr>
      </w:pPr>
      <w:r w:rsidRPr="00DE5006">
        <w:rPr>
          <w:sz w:val="22"/>
          <w:szCs w:val="22"/>
        </w:rPr>
        <w:t>Können Sie mir von Ihrem schönsten Arbeitserlebnis erzählen?</w:t>
      </w:r>
    </w:p>
    <w:p w14:paraId="11881EBF" w14:textId="77777777" w:rsidR="005D7445" w:rsidRPr="00DE5006" w:rsidRDefault="005D7445" w:rsidP="005D7445">
      <w:pPr>
        <w:pStyle w:val="Listenabsatz"/>
        <w:numPr>
          <w:ilvl w:val="0"/>
          <w:numId w:val="5"/>
        </w:numPr>
        <w:rPr>
          <w:sz w:val="22"/>
          <w:szCs w:val="22"/>
        </w:rPr>
      </w:pPr>
      <w:r w:rsidRPr="00DE5006">
        <w:rPr>
          <w:sz w:val="22"/>
          <w:szCs w:val="22"/>
        </w:rPr>
        <w:t>…</w:t>
      </w:r>
    </w:p>
    <w:p w14:paraId="2E102FDF" w14:textId="31127985" w:rsidR="00CA5EB6" w:rsidRDefault="00CA5EB6">
      <w:r>
        <w:br w:type="page"/>
      </w:r>
    </w:p>
    <w:p w14:paraId="2CCCAAB9" w14:textId="77777777" w:rsidR="005D7445" w:rsidRPr="00604A86" w:rsidRDefault="005D7445" w:rsidP="005D7445"/>
    <w:p w14:paraId="0289C631" w14:textId="77777777" w:rsidR="00DE5006" w:rsidRDefault="00DE5006" w:rsidP="00FF5554">
      <w:pPr>
        <w:rPr>
          <w:b/>
          <w:bCs/>
          <w:sz w:val="22"/>
          <w:szCs w:val="22"/>
        </w:rPr>
      </w:pPr>
    </w:p>
    <w:p w14:paraId="597BB48E" w14:textId="3BE611BF" w:rsidR="00DE5006" w:rsidRDefault="00DE5006" w:rsidP="00FF5554">
      <w:pPr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ab/>
        <w:t>Einverständniserklärung</w:t>
      </w:r>
    </w:p>
    <w:p w14:paraId="6A01488E" w14:textId="77777777" w:rsidR="008F226B" w:rsidRDefault="008F226B" w:rsidP="00FF5554">
      <w:pPr>
        <w:rPr>
          <w:b/>
          <w:bCs/>
          <w:sz w:val="22"/>
          <w:szCs w:val="22"/>
        </w:rPr>
      </w:pPr>
    </w:p>
    <w:p w14:paraId="1BBE284E" w14:textId="77777777" w:rsidR="00C83570" w:rsidRDefault="00C83570" w:rsidP="00FF5554">
      <w:pPr>
        <w:rPr>
          <w:b/>
          <w:bCs/>
          <w:sz w:val="22"/>
          <w:szCs w:val="22"/>
        </w:rPr>
      </w:pPr>
    </w:p>
    <w:p w14:paraId="750B2428" w14:textId="77777777" w:rsidR="001C70C5" w:rsidRDefault="00DE5006" w:rsidP="00FF5554">
      <w:pPr>
        <w:rPr>
          <w:sz w:val="22"/>
          <w:szCs w:val="22"/>
        </w:rPr>
      </w:pPr>
      <w:r w:rsidRPr="00DE5006">
        <w:rPr>
          <w:sz w:val="22"/>
          <w:szCs w:val="22"/>
        </w:rPr>
        <w:t xml:space="preserve">Die Geschäftsstelle des Nationalen Zukunftstags </w:t>
      </w:r>
      <w:r w:rsidR="001C70C5">
        <w:rPr>
          <w:sz w:val="22"/>
          <w:szCs w:val="22"/>
        </w:rPr>
        <w:t xml:space="preserve">sowie </w:t>
      </w:r>
      <w:r w:rsidRPr="00DE5006">
        <w:rPr>
          <w:sz w:val="22"/>
          <w:szCs w:val="22"/>
        </w:rPr>
        <w:t>die teilnehmenden Betriebe veröffentlichen jedes Jahr zahlreiche Bilder und Filme zum Zukunftstag. Es ist möglich, dass auch Ihr Sohn</w:t>
      </w:r>
      <w:r>
        <w:rPr>
          <w:sz w:val="22"/>
          <w:szCs w:val="22"/>
        </w:rPr>
        <w:t>/Ihre Tochter</w:t>
      </w:r>
      <w:r w:rsidRPr="00DE5006">
        <w:rPr>
          <w:sz w:val="22"/>
          <w:szCs w:val="22"/>
        </w:rPr>
        <w:t xml:space="preserve"> auf einem der Bilder oder Filme zu sehen ist. </w:t>
      </w:r>
    </w:p>
    <w:p w14:paraId="3C6D1B2F" w14:textId="77777777" w:rsidR="001C70C5" w:rsidRDefault="001C70C5" w:rsidP="00FF5554">
      <w:pPr>
        <w:rPr>
          <w:sz w:val="22"/>
          <w:szCs w:val="22"/>
        </w:rPr>
      </w:pPr>
    </w:p>
    <w:p w14:paraId="5144AC69" w14:textId="77777777" w:rsidR="00723EDC" w:rsidRPr="001772A6" w:rsidRDefault="00711DEB" w:rsidP="00723EDC">
      <w:pPr>
        <w:keepNext/>
        <w:outlineLvl w:val="1"/>
        <w:rPr>
          <w:b/>
          <w:bCs/>
          <w:sz w:val="22"/>
          <w:szCs w:val="22"/>
        </w:rPr>
      </w:pPr>
      <w:r w:rsidRPr="001772A6">
        <w:rPr>
          <w:b/>
          <w:bCs/>
          <w:sz w:val="22"/>
          <w:szCs w:val="22"/>
        </w:rPr>
        <w:t>Mit der Teilnahme an diesem Programm sind Sie einverstanden</w:t>
      </w:r>
      <w:r w:rsidR="00723EDC" w:rsidRPr="001772A6">
        <w:rPr>
          <w:b/>
          <w:bCs/>
          <w:sz w:val="22"/>
          <w:szCs w:val="22"/>
        </w:rPr>
        <w:t xml:space="preserve">, </w:t>
      </w:r>
      <w:r w:rsidR="00DE5006" w:rsidRPr="001772A6">
        <w:rPr>
          <w:b/>
          <w:bCs/>
          <w:sz w:val="22"/>
          <w:szCs w:val="22"/>
        </w:rPr>
        <w:t>dass solche Fotos oder Filme publiziert werden</w:t>
      </w:r>
      <w:r w:rsidR="00723EDC" w:rsidRPr="001772A6">
        <w:rPr>
          <w:b/>
          <w:bCs/>
          <w:sz w:val="22"/>
          <w:szCs w:val="22"/>
        </w:rPr>
        <w:t>.</w:t>
      </w:r>
    </w:p>
    <w:p w14:paraId="0C683661" w14:textId="77777777" w:rsidR="00723EDC" w:rsidRDefault="00723EDC" w:rsidP="00723EDC">
      <w:pPr>
        <w:keepNext/>
        <w:outlineLvl w:val="1"/>
        <w:rPr>
          <w:sz w:val="22"/>
          <w:szCs w:val="22"/>
        </w:rPr>
      </w:pPr>
    </w:p>
    <w:p w14:paraId="5472FF81" w14:textId="77A4BC0C" w:rsidR="001C70C5" w:rsidRPr="001772A6" w:rsidRDefault="001772A6" w:rsidP="00723EDC">
      <w:pPr>
        <w:keepNext/>
        <w:outlineLvl w:val="1"/>
        <w:rPr>
          <w:b/>
          <w:bCs/>
          <w:sz w:val="22"/>
          <w:szCs w:val="22"/>
        </w:rPr>
      </w:pPr>
      <w:r w:rsidRPr="001772A6">
        <w:rPr>
          <w:b/>
          <w:bCs/>
          <w:sz w:val="22"/>
          <w:szCs w:val="22"/>
        </w:rPr>
        <w:t>Falls Sie nicht damit einverstanden sind,</w:t>
      </w:r>
      <w:r w:rsidR="00DE5006" w:rsidRPr="001772A6">
        <w:rPr>
          <w:b/>
          <w:bCs/>
          <w:sz w:val="22"/>
          <w:szCs w:val="22"/>
        </w:rPr>
        <w:t xml:space="preserve"> bitten wir Sie, </w:t>
      </w:r>
      <w:r w:rsidR="00723EDC" w:rsidRPr="001772A6">
        <w:rPr>
          <w:b/>
          <w:bCs/>
          <w:sz w:val="22"/>
          <w:szCs w:val="22"/>
        </w:rPr>
        <w:t xml:space="preserve">uns </w:t>
      </w:r>
      <w:r w:rsidRPr="001772A6">
        <w:rPr>
          <w:b/>
          <w:bCs/>
          <w:sz w:val="22"/>
          <w:szCs w:val="22"/>
        </w:rPr>
        <w:t xml:space="preserve">dies </w:t>
      </w:r>
      <w:r w:rsidR="00723EDC" w:rsidRPr="001772A6">
        <w:rPr>
          <w:b/>
          <w:bCs/>
          <w:sz w:val="22"/>
          <w:szCs w:val="22"/>
        </w:rPr>
        <w:t xml:space="preserve">schriftlich </w:t>
      </w:r>
      <w:r>
        <w:rPr>
          <w:b/>
          <w:bCs/>
          <w:sz w:val="22"/>
          <w:szCs w:val="22"/>
        </w:rPr>
        <w:t xml:space="preserve">per Mail </w:t>
      </w:r>
      <w:r w:rsidR="00517A2C">
        <w:rPr>
          <w:b/>
          <w:bCs/>
          <w:sz w:val="22"/>
          <w:szCs w:val="22"/>
        </w:rPr>
        <w:t xml:space="preserve">(Kontaktperson: xx@xx.ch) </w:t>
      </w:r>
      <w:r w:rsidR="00723EDC" w:rsidRPr="001772A6">
        <w:rPr>
          <w:b/>
          <w:bCs/>
          <w:sz w:val="22"/>
          <w:szCs w:val="22"/>
        </w:rPr>
        <w:t>mitzuteilen</w:t>
      </w:r>
      <w:r w:rsidRPr="001772A6">
        <w:rPr>
          <w:b/>
          <w:bCs/>
          <w:sz w:val="22"/>
          <w:szCs w:val="22"/>
        </w:rPr>
        <w:t>.</w:t>
      </w:r>
    </w:p>
    <w:p w14:paraId="310EC583" w14:textId="5A2FE31F" w:rsidR="001C70C5" w:rsidRDefault="001C70C5" w:rsidP="00FF5554">
      <w:pPr>
        <w:rPr>
          <w:sz w:val="22"/>
          <w:szCs w:val="22"/>
        </w:rPr>
      </w:pPr>
    </w:p>
    <w:p w14:paraId="32163333" w14:textId="7929AE55" w:rsidR="00DE5006" w:rsidRDefault="00DE5006" w:rsidP="00FF5554">
      <w:pPr>
        <w:rPr>
          <w:noProof/>
        </w:rPr>
      </w:pPr>
      <w:r w:rsidRPr="00DE5006">
        <w:rPr>
          <w:sz w:val="22"/>
          <w:szCs w:val="22"/>
        </w:rPr>
        <w:t>Die Bilder sollen anderen Kindern einen Einblick in den Zukunftstag geben und sie ermuntern, ebenfalls teilzunehmen.</w:t>
      </w:r>
      <w:r w:rsidR="00237F5A" w:rsidRPr="00237F5A">
        <w:rPr>
          <w:noProof/>
        </w:rPr>
        <w:t xml:space="preserve"> </w:t>
      </w:r>
    </w:p>
    <w:p w14:paraId="0FFA29AC" w14:textId="77777777" w:rsidR="00DF4D35" w:rsidRDefault="00DF4D35" w:rsidP="00FF5554">
      <w:pPr>
        <w:rPr>
          <w:noProof/>
        </w:rPr>
      </w:pPr>
    </w:p>
    <w:p w14:paraId="04406D78" w14:textId="17745A83" w:rsidR="00DF4D35" w:rsidRDefault="00DF4D35" w:rsidP="00FF5554">
      <w:pPr>
        <w:rPr>
          <w:noProof/>
        </w:rPr>
      </w:pPr>
    </w:p>
    <w:p w14:paraId="3DEA2474" w14:textId="4F11DA81" w:rsidR="00DF4D35" w:rsidRPr="00DE5006" w:rsidRDefault="00DF4D35" w:rsidP="00FF5554">
      <w:pPr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F372BA2" wp14:editId="3CA7B564">
                <wp:simplePos x="0" y="0"/>
                <wp:positionH relativeFrom="margin">
                  <wp:align>left</wp:align>
                </wp:positionH>
                <wp:positionV relativeFrom="paragraph">
                  <wp:posOffset>306070</wp:posOffset>
                </wp:positionV>
                <wp:extent cx="6092041" cy="4162302"/>
                <wp:effectExtent l="0" t="0" r="4445" b="0"/>
                <wp:wrapNone/>
                <wp:docPr id="1601682826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041" cy="4162302"/>
                          <a:chOff x="0" y="0"/>
                          <a:chExt cx="6506219" cy="4236808"/>
                        </a:xfrm>
                      </wpg:grpSpPr>
                      <pic:pic xmlns:pic="http://schemas.openxmlformats.org/drawingml/2006/picture">
                        <pic:nvPicPr>
                          <pic:cNvPr id="1789166359" name="Grafik 1789166359" descr="Ein Bild, das Kleidung, Person, Im Haus, Menschliches Gesicht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9D88B102-93DE-52EB-8BA9-632404C352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10016" r="2321"/>
                          <a:stretch/>
                        </pic:blipFill>
                        <pic:spPr>
                          <a:xfrm>
                            <a:off x="2974349" y="0"/>
                            <a:ext cx="3531870" cy="2086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Grafik 2" descr="Ein Bild, das körperliche Fitness, Balance, Person, Trainingsausrüstung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53CD8ACC-9B7A-695A-6403-2F64853384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065" cy="2086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Grafik 3" descr="Ein Bild, das Menschliches Gesicht, Person, Kleidung, Im Haus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C4207684-E01C-4708-2FB6-EBA23E25D9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7493" r="8858" b="-198"/>
                          <a:stretch/>
                        </pic:blipFill>
                        <pic:spPr>
                          <a:xfrm>
                            <a:off x="0" y="2138133"/>
                            <a:ext cx="2752725" cy="209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959086" name="Grafik 1117959086" descr="Ein Bild, das Kleidung, Person, Menschliches Gesicht, Buch enthält.&#10;&#10;Automatisch generierte Beschreibung">
                            <a:extLst>
                              <a:ext uri="{FF2B5EF4-FFF2-40B4-BE49-F238E27FC236}">
                                <a16:creationId xmlns:a16="http://schemas.microsoft.com/office/drawing/2014/main" id="{5CC18261-0814-424D-FA93-6C820D7015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b="15808"/>
                          <a:stretch/>
                        </pic:blipFill>
                        <pic:spPr>
                          <a:xfrm>
                            <a:off x="2800987" y="2144931"/>
                            <a:ext cx="3704590" cy="2086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6="http://schemas.microsoft.com/office/drawing/2014/main" xmlns:a="http://schemas.openxmlformats.org/drawingml/2006/main">
            <w:pict w14:anchorId="3C1F5BD6">
              <v:group id="Gruppieren 1" style="position:absolute;margin-left:0;margin-top:24.1pt;width:479.7pt;height:327.75pt;z-index:251667456;mso-position-horizontal:left;mso-position-horizontal-relative:margin;mso-width-relative:margin;mso-height-relative:margin" coordsize="65062,42368" o:spid="_x0000_s1026" w14:anchorId="050BDD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Grafik 1789166359" style="position:absolute;left:29743;width:35319;height:20866;visibility:visible;mso-wrap-style:square" alt="Ein Bild, das Kleidung, Person, Im Haus, Menschliches Gesicht enthält.&#10;&#10;Automatisch generierte Beschreibung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">
                  <v:imagedata cropleft="6564f" cropright="1521f" o:title="Ein Bild, das Kleidung, Person, Im Haus, Menschliches Gesicht enthält" r:id="rId21"/>
                </v:shape>
                <v:shape id="Grafik 2" style="position:absolute;width:29330;height:20866;visibility:visible;mso-wrap-style:square" alt="Ein Bild, das körperliche Fitness, Balance, Person, Trainingsausrüstung enthält.&#10;&#10;Automatisch generierte Beschreibung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">
                  <v:imagedata o:title="Ein Bild, das körperliche Fitness, Balance, Person, Trainingsausrüstung enthält" r:id="rId22"/>
                </v:shape>
                <v:shape id="Grafik 3" style="position:absolute;top:21381;width:27527;height:20987;visibility:visible;mso-wrap-style:square" alt="Ein Bild, das Menschliches Gesicht, Person, Kleidung, Im Haus enthält.&#10;&#10;Automatisch generierte Beschreibung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">
                  <v:imagedata cropleft="4911f" cropright="5805f" cropbottom="-130f" o:title="Ein Bild, das Menschliches Gesicht, Person, Kleidung, Im Haus enthält" r:id="rId23"/>
                </v:shape>
                <v:shape id="Grafik 1117959086" style="position:absolute;left:28009;top:21449;width:37046;height:20866;visibility:visible;mso-wrap-style:square" alt="Ein Bild, das Kleidung, Person, Menschliches Gesicht, Buch enthält.&#10;&#10;Automatisch generierte Beschreibung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">
                  <v:imagedata cropbottom="10360f" o:title="Ein Bild, das Kleidung, Person, Menschliches Gesicht, Buch enthält" r:id="rId24"/>
                </v:shape>
                <w10:wrap anchorx="margin"/>
              </v:group>
            </w:pict>
          </mc:Fallback>
        </mc:AlternateContent>
      </w:r>
    </w:p>
    <w:sectPr w:rsidR="00DF4D35" w:rsidRPr="00DE5006" w:rsidSect="00A15DF0">
      <w:headerReference w:type="default" r:id="rId25"/>
      <w:footerReference w:type="default" r:id="rId26"/>
      <w:headerReference w:type="first" r:id="rId27"/>
      <w:footerReference w:type="first" r:id="rId28"/>
      <w:pgSz w:w="11900" w:h="16840" w:code="9"/>
      <w:pgMar w:top="2552" w:right="737" w:bottom="1134" w:left="1418" w:header="0" w:footer="54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69CAB3" w14:textId="77777777" w:rsidR="006E052A" w:rsidRDefault="006E052A" w:rsidP="00CE7FD5">
      <w:r>
        <w:separator/>
      </w:r>
    </w:p>
  </w:endnote>
  <w:endnote w:type="continuationSeparator" w:id="0">
    <w:p w14:paraId="0667A8C2" w14:textId="77777777" w:rsidR="006E052A" w:rsidRDefault="006E052A" w:rsidP="00CE7F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utiger LT Com 45 Light">
    <w:panose1 w:val="020B0403030504020204"/>
    <w:charset w:val="00"/>
    <w:family w:val="swiss"/>
    <w:pitch w:val="variable"/>
    <w:sig w:usb0="800000AF" w:usb1="5000204A" w:usb2="00000000" w:usb3="00000000" w:csb0="0000009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utiger LT Pro 45 Light">
    <w:panose1 w:val="020B0403030504020204"/>
    <w:charset w:val="00"/>
    <w:family w:val="swiss"/>
    <w:pitch w:val="variable"/>
    <w:sig w:usb0="A00000AF" w:usb1="5000204A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F128CE" w14:textId="71C45314" w:rsidR="00871667" w:rsidRPr="009B7214" w:rsidRDefault="00B20624" w:rsidP="009B7214">
    <w:pPr>
      <w:pStyle w:val="Fuzeile"/>
      <w:tabs>
        <w:tab w:val="clear" w:pos="9072"/>
        <w:tab w:val="right" w:pos="9745"/>
      </w:tabs>
      <w:rPr>
        <w:sz w:val="14"/>
        <w:szCs w:val="14"/>
      </w:rPr>
    </w:pPr>
    <w:r>
      <w:rPr>
        <w:noProof/>
      </w:rPr>
      <w:drawing>
        <wp:anchor distT="0" distB="0" distL="114300" distR="114300" simplePos="0" relativeHeight="251667456" behindDoc="1" locked="0" layoutInCell="1" allowOverlap="1" wp14:anchorId="3BC8D78E" wp14:editId="231C8B1C">
          <wp:simplePos x="0" y="0"/>
          <wp:positionH relativeFrom="page">
            <wp:align>left</wp:align>
          </wp:positionH>
          <wp:positionV relativeFrom="paragraph">
            <wp:posOffset>-191466</wp:posOffset>
          </wp:positionV>
          <wp:extent cx="7560000" cy="622955"/>
          <wp:effectExtent l="0" t="0" r="3175" b="5715"/>
          <wp:wrapNone/>
          <wp:docPr id="980774519" name="Grafik 9807745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dA_Fusszeile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000" cy="6229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899ED" w14:textId="3F1FFFDC" w:rsidR="00871667" w:rsidRPr="00CE7FD5" w:rsidRDefault="007C7E04" w:rsidP="004777C6">
    <w:pPr>
      <w:pStyle w:val="Fuzeile"/>
      <w:tabs>
        <w:tab w:val="clear" w:pos="9072"/>
        <w:tab w:val="right" w:pos="9745"/>
      </w:tabs>
      <w:rPr>
        <w:sz w:val="14"/>
        <w:szCs w:val="14"/>
      </w:rPr>
    </w:pPr>
    <w:r>
      <w:rPr>
        <w:noProof/>
      </w:rPr>
      <w:drawing>
        <wp:anchor distT="0" distB="0" distL="114300" distR="114300" simplePos="0" relativeHeight="251665408" behindDoc="1" locked="0" layoutInCell="1" allowOverlap="1" wp14:anchorId="3F052081" wp14:editId="3C1FA76E">
          <wp:simplePos x="0" y="0"/>
          <wp:positionH relativeFrom="page">
            <wp:posOffset>-19363</wp:posOffset>
          </wp:positionH>
          <wp:positionV relativeFrom="paragraph">
            <wp:posOffset>-216535</wp:posOffset>
          </wp:positionV>
          <wp:extent cx="7560000" cy="622955"/>
          <wp:effectExtent l="0" t="0" r="3175" b="5715"/>
          <wp:wrapNone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dA_Fusszeile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000" cy="6229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71667">
      <w:rPr>
        <w:sz w:val="14"/>
        <w:szCs w:val="1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41B6F2" w14:textId="77777777" w:rsidR="006E052A" w:rsidRDefault="006E052A" w:rsidP="00CE7FD5">
      <w:r>
        <w:separator/>
      </w:r>
    </w:p>
  </w:footnote>
  <w:footnote w:type="continuationSeparator" w:id="0">
    <w:p w14:paraId="3D2E5955" w14:textId="77777777" w:rsidR="006E052A" w:rsidRDefault="006E052A" w:rsidP="00CE7F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F1C693" w14:textId="77777777" w:rsidR="00871667" w:rsidRDefault="00871667" w:rsidP="00CE7FD5">
    <w:pPr>
      <w:pStyle w:val="Kopfzeile"/>
    </w:pPr>
    <w:r>
      <w:rPr>
        <w:rFonts w:hint="eastAsia"/>
        <w:noProof/>
      </w:rPr>
      <w:drawing>
        <wp:anchor distT="0" distB="0" distL="114300" distR="114300" simplePos="0" relativeHeight="251662336" behindDoc="0" locked="0" layoutInCell="1" allowOverlap="1" wp14:anchorId="6D5B8E51" wp14:editId="6C6F99B5">
          <wp:simplePos x="0" y="0"/>
          <wp:positionH relativeFrom="page">
            <wp:align>right</wp:align>
          </wp:positionH>
          <wp:positionV relativeFrom="paragraph">
            <wp:posOffset>0</wp:posOffset>
          </wp:positionV>
          <wp:extent cx="7560000" cy="1333570"/>
          <wp:effectExtent l="0" t="0" r="3175" b="0"/>
          <wp:wrapThrough wrapText="bothSides">
            <wp:wrapPolygon edited="0">
              <wp:start x="0" y="0"/>
              <wp:lineTo x="0" y="21291"/>
              <wp:lineTo x="21555" y="21291"/>
              <wp:lineTo x="21555" y="0"/>
              <wp:lineTo x="0" y="0"/>
            </wp:wrapPolygon>
          </wp:wrapThrough>
          <wp:docPr id="64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dA Briefkopf Kopfzeile cmy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333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F4AFAA" w14:textId="2FB76EDD" w:rsidR="00871667" w:rsidRDefault="00871667" w:rsidP="00F633D0">
    <w:pPr>
      <w:pStyle w:val="Kopfzeile"/>
    </w:pPr>
    <w:r>
      <w:rPr>
        <w:rFonts w:hint="eastAsia"/>
        <w:noProof/>
      </w:rPr>
      <w:drawing>
        <wp:anchor distT="0" distB="0" distL="114300" distR="114300" simplePos="0" relativeHeight="251663360" behindDoc="0" locked="0" layoutInCell="1" allowOverlap="1" wp14:anchorId="10689E55" wp14:editId="188ED3CF">
          <wp:simplePos x="0" y="0"/>
          <wp:positionH relativeFrom="page">
            <wp:align>right</wp:align>
          </wp:positionH>
          <wp:positionV relativeFrom="paragraph">
            <wp:posOffset>0</wp:posOffset>
          </wp:positionV>
          <wp:extent cx="7560000" cy="1333570"/>
          <wp:effectExtent l="0" t="0" r="3175" b="0"/>
          <wp:wrapThrough wrapText="bothSides">
            <wp:wrapPolygon edited="0">
              <wp:start x="0" y="0"/>
              <wp:lineTo x="0" y="21291"/>
              <wp:lineTo x="21555" y="21291"/>
              <wp:lineTo x="21555" y="0"/>
              <wp:lineTo x="0" y="0"/>
            </wp:wrapPolygon>
          </wp:wrapThrough>
          <wp:docPr id="65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dA Briefkopf Kopfzeile cmy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333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663B55"/>
    <w:multiLevelType w:val="hybridMultilevel"/>
    <w:tmpl w:val="46802F68"/>
    <w:lvl w:ilvl="0" w:tplc="89A05438">
      <w:start w:val="3"/>
      <w:numFmt w:val="bullet"/>
      <w:lvlText w:val="-"/>
      <w:lvlJc w:val="left"/>
      <w:pPr>
        <w:ind w:left="720" w:hanging="360"/>
      </w:pPr>
      <w:rPr>
        <w:rFonts w:ascii="Frutiger LT Com 45 Light" w:eastAsiaTheme="minorEastAsia" w:hAnsi="Frutiger LT Com 45 Light" w:cstheme="minorBidi" w:hint="default"/>
        <w:sz w:val="22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177B1F"/>
    <w:multiLevelType w:val="hybridMultilevel"/>
    <w:tmpl w:val="5C50C7D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8141B1"/>
    <w:multiLevelType w:val="hybridMultilevel"/>
    <w:tmpl w:val="BEF2C35C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6E93FF0"/>
    <w:multiLevelType w:val="hybridMultilevel"/>
    <w:tmpl w:val="5358ED6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E73A27"/>
    <w:multiLevelType w:val="hybridMultilevel"/>
    <w:tmpl w:val="BDB08EA2"/>
    <w:lvl w:ilvl="0" w:tplc="D77672D4">
      <w:start w:val="9"/>
      <w:numFmt w:val="bullet"/>
      <w:lvlText w:val="-"/>
      <w:lvlJc w:val="left"/>
      <w:pPr>
        <w:ind w:left="2494" w:hanging="360"/>
      </w:pPr>
      <w:rPr>
        <w:rFonts w:ascii="Frutiger LT Com 45 Light" w:eastAsiaTheme="minorEastAsia" w:hAnsi="Frutiger LT Com 45 Light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321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93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65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37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09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81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53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254" w:hanging="360"/>
      </w:pPr>
      <w:rPr>
        <w:rFonts w:ascii="Wingdings" w:hAnsi="Wingdings" w:hint="default"/>
      </w:rPr>
    </w:lvl>
  </w:abstractNum>
  <w:abstractNum w:abstractNumId="5" w15:restartNumberingAfterBreak="0">
    <w:nsid w:val="744E191B"/>
    <w:multiLevelType w:val="hybridMultilevel"/>
    <w:tmpl w:val="C70CBC9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6809199">
    <w:abstractNumId w:val="2"/>
  </w:num>
  <w:num w:numId="2" w16cid:durableId="352611914">
    <w:abstractNumId w:val="4"/>
  </w:num>
  <w:num w:numId="3" w16cid:durableId="1464612649">
    <w:abstractNumId w:val="5"/>
  </w:num>
  <w:num w:numId="4" w16cid:durableId="1527058029">
    <w:abstractNumId w:val="3"/>
  </w:num>
  <w:num w:numId="5" w16cid:durableId="719980198">
    <w:abstractNumId w:val="1"/>
  </w:num>
  <w:num w:numId="6" w16cid:durableId="12935616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/>
  <w:attachedTemplate r:id="rId1"/>
  <w:defaultTabStop w:val="709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25A"/>
    <w:rsid w:val="00026293"/>
    <w:rsid w:val="000333B4"/>
    <w:rsid w:val="00057713"/>
    <w:rsid w:val="000625C2"/>
    <w:rsid w:val="000628FA"/>
    <w:rsid w:val="00067811"/>
    <w:rsid w:val="00087D42"/>
    <w:rsid w:val="00092305"/>
    <w:rsid w:val="000A6C4E"/>
    <w:rsid w:val="000A7045"/>
    <w:rsid w:val="000B609A"/>
    <w:rsid w:val="000C67DC"/>
    <w:rsid w:val="000E260C"/>
    <w:rsid w:val="000E42A1"/>
    <w:rsid w:val="000E491D"/>
    <w:rsid w:val="00100B36"/>
    <w:rsid w:val="00101E29"/>
    <w:rsid w:val="001120F1"/>
    <w:rsid w:val="001134E4"/>
    <w:rsid w:val="00114912"/>
    <w:rsid w:val="00117275"/>
    <w:rsid w:val="00122DB3"/>
    <w:rsid w:val="0012371B"/>
    <w:rsid w:val="001361B5"/>
    <w:rsid w:val="00143781"/>
    <w:rsid w:val="00146CBE"/>
    <w:rsid w:val="0016699A"/>
    <w:rsid w:val="00176CBD"/>
    <w:rsid w:val="001772A6"/>
    <w:rsid w:val="00177F93"/>
    <w:rsid w:val="001833C2"/>
    <w:rsid w:val="00195748"/>
    <w:rsid w:val="001A31D9"/>
    <w:rsid w:val="001A6286"/>
    <w:rsid w:val="001C16C5"/>
    <w:rsid w:val="001C70C5"/>
    <w:rsid w:val="001E2DFC"/>
    <w:rsid w:val="001E3B77"/>
    <w:rsid w:val="00203B14"/>
    <w:rsid w:val="00205C69"/>
    <w:rsid w:val="00234E0A"/>
    <w:rsid w:val="00237F5A"/>
    <w:rsid w:val="002544B3"/>
    <w:rsid w:val="00260A57"/>
    <w:rsid w:val="002632F9"/>
    <w:rsid w:val="00264659"/>
    <w:rsid w:val="002B1F8F"/>
    <w:rsid w:val="002B3C0C"/>
    <w:rsid w:val="002B6A16"/>
    <w:rsid w:val="002C4D12"/>
    <w:rsid w:val="002F1918"/>
    <w:rsid w:val="003017B1"/>
    <w:rsid w:val="00323262"/>
    <w:rsid w:val="0032550E"/>
    <w:rsid w:val="003317F8"/>
    <w:rsid w:val="00344B6C"/>
    <w:rsid w:val="00387B7C"/>
    <w:rsid w:val="003A5031"/>
    <w:rsid w:val="003B4483"/>
    <w:rsid w:val="003C20D3"/>
    <w:rsid w:val="003C43F6"/>
    <w:rsid w:val="003C5A8B"/>
    <w:rsid w:val="003C687F"/>
    <w:rsid w:val="003D3D80"/>
    <w:rsid w:val="003E134D"/>
    <w:rsid w:val="003E5734"/>
    <w:rsid w:val="00414CE9"/>
    <w:rsid w:val="00430576"/>
    <w:rsid w:val="00431F35"/>
    <w:rsid w:val="00432F11"/>
    <w:rsid w:val="00436555"/>
    <w:rsid w:val="00436BE2"/>
    <w:rsid w:val="004376CF"/>
    <w:rsid w:val="004379F6"/>
    <w:rsid w:val="0044717F"/>
    <w:rsid w:val="004477CC"/>
    <w:rsid w:val="00450D4B"/>
    <w:rsid w:val="004513FA"/>
    <w:rsid w:val="00455DAB"/>
    <w:rsid w:val="00456599"/>
    <w:rsid w:val="004777C6"/>
    <w:rsid w:val="00486113"/>
    <w:rsid w:val="004A3014"/>
    <w:rsid w:val="004A77E5"/>
    <w:rsid w:val="004B1C23"/>
    <w:rsid w:val="004C0F8D"/>
    <w:rsid w:val="004D005B"/>
    <w:rsid w:val="004D0C4E"/>
    <w:rsid w:val="004F045E"/>
    <w:rsid w:val="004F541C"/>
    <w:rsid w:val="00517A2C"/>
    <w:rsid w:val="00517F30"/>
    <w:rsid w:val="00523412"/>
    <w:rsid w:val="00526649"/>
    <w:rsid w:val="00544B7A"/>
    <w:rsid w:val="00574F0E"/>
    <w:rsid w:val="005B3023"/>
    <w:rsid w:val="005B732B"/>
    <w:rsid w:val="005C1C6F"/>
    <w:rsid w:val="005C5CDF"/>
    <w:rsid w:val="005D4637"/>
    <w:rsid w:val="005D7445"/>
    <w:rsid w:val="005F1EBC"/>
    <w:rsid w:val="005F2A06"/>
    <w:rsid w:val="005F4D5C"/>
    <w:rsid w:val="00604407"/>
    <w:rsid w:val="006118E1"/>
    <w:rsid w:val="00616342"/>
    <w:rsid w:val="0061654D"/>
    <w:rsid w:val="00631B10"/>
    <w:rsid w:val="00632A5C"/>
    <w:rsid w:val="0065229C"/>
    <w:rsid w:val="006774B0"/>
    <w:rsid w:val="00687C75"/>
    <w:rsid w:val="00696CFA"/>
    <w:rsid w:val="006976DF"/>
    <w:rsid w:val="006A4AC6"/>
    <w:rsid w:val="006A6027"/>
    <w:rsid w:val="006B3297"/>
    <w:rsid w:val="006C4CF8"/>
    <w:rsid w:val="006C599E"/>
    <w:rsid w:val="006D653E"/>
    <w:rsid w:val="006D7FB1"/>
    <w:rsid w:val="006E050D"/>
    <w:rsid w:val="006E052A"/>
    <w:rsid w:val="006E65CF"/>
    <w:rsid w:val="006E69F3"/>
    <w:rsid w:val="006F20EF"/>
    <w:rsid w:val="006F2F87"/>
    <w:rsid w:val="006F5C3C"/>
    <w:rsid w:val="00701B6E"/>
    <w:rsid w:val="00711DEB"/>
    <w:rsid w:val="00723EDC"/>
    <w:rsid w:val="00731DD5"/>
    <w:rsid w:val="007634A2"/>
    <w:rsid w:val="007705F8"/>
    <w:rsid w:val="00783F10"/>
    <w:rsid w:val="00795F36"/>
    <w:rsid w:val="007B4C1D"/>
    <w:rsid w:val="007C6D4B"/>
    <w:rsid w:val="007C7E04"/>
    <w:rsid w:val="007D08DD"/>
    <w:rsid w:val="007E3360"/>
    <w:rsid w:val="00803D89"/>
    <w:rsid w:val="0080560E"/>
    <w:rsid w:val="00816803"/>
    <w:rsid w:val="00817ED0"/>
    <w:rsid w:val="00817FE9"/>
    <w:rsid w:val="008423DC"/>
    <w:rsid w:val="00854BDD"/>
    <w:rsid w:val="008666BC"/>
    <w:rsid w:val="00871667"/>
    <w:rsid w:val="00894213"/>
    <w:rsid w:val="008B62D0"/>
    <w:rsid w:val="008B7314"/>
    <w:rsid w:val="008D17CE"/>
    <w:rsid w:val="008D4BCB"/>
    <w:rsid w:val="008F226B"/>
    <w:rsid w:val="008F6BE0"/>
    <w:rsid w:val="00903FA4"/>
    <w:rsid w:val="009065E9"/>
    <w:rsid w:val="00910113"/>
    <w:rsid w:val="00911628"/>
    <w:rsid w:val="009216A0"/>
    <w:rsid w:val="00936458"/>
    <w:rsid w:val="00944053"/>
    <w:rsid w:val="0094701B"/>
    <w:rsid w:val="009579F1"/>
    <w:rsid w:val="00966C8E"/>
    <w:rsid w:val="00977796"/>
    <w:rsid w:val="009914C5"/>
    <w:rsid w:val="009A6002"/>
    <w:rsid w:val="009A6D9F"/>
    <w:rsid w:val="009B7214"/>
    <w:rsid w:val="00A1025A"/>
    <w:rsid w:val="00A15DF0"/>
    <w:rsid w:val="00A21D44"/>
    <w:rsid w:val="00A303BA"/>
    <w:rsid w:val="00A560A9"/>
    <w:rsid w:val="00AB03DB"/>
    <w:rsid w:val="00AB15F3"/>
    <w:rsid w:val="00AB1A30"/>
    <w:rsid w:val="00AB3188"/>
    <w:rsid w:val="00AD3C03"/>
    <w:rsid w:val="00AD3C2D"/>
    <w:rsid w:val="00AD65B6"/>
    <w:rsid w:val="00AF3404"/>
    <w:rsid w:val="00AF49D2"/>
    <w:rsid w:val="00AF50EC"/>
    <w:rsid w:val="00B026F9"/>
    <w:rsid w:val="00B20624"/>
    <w:rsid w:val="00B2307A"/>
    <w:rsid w:val="00B24029"/>
    <w:rsid w:val="00B264C3"/>
    <w:rsid w:val="00B36022"/>
    <w:rsid w:val="00B41527"/>
    <w:rsid w:val="00B4399A"/>
    <w:rsid w:val="00B47A1E"/>
    <w:rsid w:val="00B52296"/>
    <w:rsid w:val="00B52735"/>
    <w:rsid w:val="00B57C0D"/>
    <w:rsid w:val="00B6131C"/>
    <w:rsid w:val="00B6503B"/>
    <w:rsid w:val="00B73022"/>
    <w:rsid w:val="00B80619"/>
    <w:rsid w:val="00B93376"/>
    <w:rsid w:val="00BA01F0"/>
    <w:rsid w:val="00BA3312"/>
    <w:rsid w:val="00BA67A4"/>
    <w:rsid w:val="00BA6864"/>
    <w:rsid w:val="00BF64FA"/>
    <w:rsid w:val="00C0621C"/>
    <w:rsid w:val="00C2504D"/>
    <w:rsid w:val="00C345A7"/>
    <w:rsid w:val="00C419F2"/>
    <w:rsid w:val="00C57C92"/>
    <w:rsid w:val="00C6030A"/>
    <w:rsid w:val="00C67FF3"/>
    <w:rsid w:val="00C768D6"/>
    <w:rsid w:val="00C81BBE"/>
    <w:rsid w:val="00C83570"/>
    <w:rsid w:val="00C83A58"/>
    <w:rsid w:val="00CA1B43"/>
    <w:rsid w:val="00CA4266"/>
    <w:rsid w:val="00CA5E4D"/>
    <w:rsid w:val="00CA5EB6"/>
    <w:rsid w:val="00CD33FF"/>
    <w:rsid w:val="00CD4694"/>
    <w:rsid w:val="00CE7FD5"/>
    <w:rsid w:val="00CF0E5F"/>
    <w:rsid w:val="00CF1483"/>
    <w:rsid w:val="00CF1DFC"/>
    <w:rsid w:val="00D04B02"/>
    <w:rsid w:val="00D216D5"/>
    <w:rsid w:val="00D42E1E"/>
    <w:rsid w:val="00D529CD"/>
    <w:rsid w:val="00D5777C"/>
    <w:rsid w:val="00D6005A"/>
    <w:rsid w:val="00D6518A"/>
    <w:rsid w:val="00D6684A"/>
    <w:rsid w:val="00D66CF3"/>
    <w:rsid w:val="00D73909"/>
    <w:rsid w:val="00DA089B"/>
    <w:rsid w:val="00DA1C0F"/>
    <w:rsid w:val="00DA1CF2"/>
    <w:rsid w:val="00DA563F"/>
    <w:rsid w:val="00DE5006"/>
    <w:rsid w:val="00DF4D35"/>
    <w:rsid w:val="00E20F4D"/>
    <w:rsid w:val="00E2501C"/>
    <w:rsid w:val="00E26052"/>
    <w:rsid w:val="00E36A76"/>
    <w:rsid w:val="00E569A4"/>
    <w:rsid w:val="00E84A2B"/>
    <w:rsid w:val="00E96A98"/>
    <w:rsid w:val="00EB008C"/>
    <w:rsid w:val="00EB1014"/>
    <w:rsid w:val="00EC0E4B"/>
    <w:rsid w:val="00ED0D7B"/>
    <w:rsid w:val="00ED3097"/>
    <w:rsid w:val="00EF7B5F"/>
    <w:rsid w:val="00F06DC4"/>
    <w:rsid w:val="00F23891"/>
    <w:rsid w:val="00F30FC5"/>
    <w:rsid w:val="00F31207"/>
    <w:rsid w:val="00F32466"/>
    <w:rsid w:val="00F3442E"/>
    <w:rsid w:val="00F3626D"/>
    <w:rsid w:val="00F41424"/>
    <w:rsid w:val="00F53A1C"/>
    <w:rsid w:val="00F6289E"/>
    <w:rsid w:val="00F633D0"/>
    <w:rsid w:val="00F66369"/>
    <w:rsid w:val="00F76B10"/>
    <w:rsid w:val="00F8392D"/>
    <w:rsid w:val="00FA38C2"/>
    <w:rsid w:val="00FA5569"/>
    <w:rsid w:val="00FA62A7"/>
    <w:rsid w:val="00FA794F"/>
    <w:rsid w:val="00FB04B8"/>
    <w:rsid w:val="00FB1FE8"/>
    <w:rsid w:val="00FB4D2A"/>
    <w:rsid w:val="00FB71DA"/>
    <w:rsid w:val="00FC6CBE"/>
    <w:rsid w:val="00FD1E09"/>
    <w:rsid w:val="00FD51A4"/>
    <w:rsid w:val="00FF019A"/>
    <w:rsid w:val="00FF1858"/>
    <w:rsid w:val="00FF4C77"/>
    <w:rsid w:val="00FF5554"/>
    <w:rsid w:val="2FEC5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21C6F90B"/>
  <w14:defaultImageDpi w14:val="330"/>
  <w15:docId w15:val="{0520E386-A635-4852-A7AB-7446F2A40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E7FD5"/>
    <w:rPr>
      <w:rFonts w:ascii="Frutiger LT Com 45 Light" w:hAnsi="Frutiger LT Com 45 Light"/>
      <w:sz w:val="20"/>
      <w:szCs w:val="20"/>
      <w:lang w:val="de-CH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436555"/>
    <w:pPr>
      <w:spacing w:line="360" w:lineRule="auto"/>
      <w:outlineLvl w:val="0"/>
    </w:pPr>
    <w:rPr>
      <w:rFonts w:ascii="Frutiger LT Pro 45 Light" w:hAnsi="Frutiger LT Pro 45 Light"/>
      <w:b/>
      <w:bCs/>
      <w:sz w:val="22"/>
      <w:szCs w:val="2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36555"/>
    <w:pPr>
      <w:keepNext/>
      <w:keepLines/>
      <w:spacing w:before="40"/>
      <w:outlineLvl w:val="1"/>
    </w:pPr>
    <w:rPr>
      <w:rFonts w:ascii="Frutiger LT Pro 45 Light" w:eastAsiaTheme="majorEastAsia" w:hAnsi="Frutiger LT Pro 45 Light" w:cstheme="majorBidi"/>
      <w:color w:val="BA5F1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42E1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42E1E"/>
  </w:style>
  <w:style w:type="paragraph" w:styleId="Fuzeile">
    <w:name w:val="footer"/>
    <w:basedOn w:val="Standard"/>
    <w:link w:val="FuzeileZchn"/>
    <w:uiPriority w:val="99"/>
    <w:unhideWhenUsed/>
    <w:rsid w:val="00D42E1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42E1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42E1E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42E1E"/>
    <w:rPr>
      <w:rFonts w:ascii="Lucida Grande" w:hAnsi="Lucida Grande" w:cs="Lucida Grande"/>
      <w:sz w:val="18"/>
      <w:szCs w:val="18"/>
    </w:rPr>
  </w:style>
  <w:style w:type="paragraph" w:styleId="KeinLeerraum">
    <w:name w:val="No Spacing"/>
    <w:link w:val="KeinLeerraumZchn"/>
    <w:qFormat/>
    <w:rsid w:val="00D42E1E"/>
    <w:rPr>
      <w:rFonts w:ascii="PMingLiU" w:hAnsi="PMingLiU"/>
      <w:sz w:val="22"/>
      <w:szCs w:val="22"/>
      <w:lang w:val="de-CH"/>
    </w:rPr>
  </w:style>
  <w:style w:type="character" w:customStyle="1" w:styleId="KeinLeerraumZchn">
    <w:name w:val="Kein Leerraum Zchn"/>
    <w:basedOn w:val="Absatz-Standardschriftart"/>
    <w:link w:val="KeinLeerraum"/>
    <w:rsid w:val="00D42E1E"/>
    <w:rPr>
      <w:rFonts w:ascii="PMingLiU" w:hAnsi="PMingLiU"/>
      <w:sz w:val="22"/>
      <w:szCs w:val="22"/>
      <w:lang w:val="de-CH"/>
    </w:rPr>
  </w:style>
  <w:style w:type="table" w:styleId="Tabellenraster">
    <w:name w:val="Table Grid"/>
    <w:basedOn w:val="NormaleTabelle"/>
    <w:uiPriority w:val="59"/>
    <w:rsid w:val="00D668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894213"/>
    <w:rPr>
      <w:color w:val="E68232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EF7B5F"/>
    <w:rPr>
      <w:color w:val="4B5A69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436555"/>
    <w:pPr>
      <w:ind w:left="720"/>
      <w:contextualSpacing/>
    </w:pPr>
    <w:rPr>
      <w:rFonts w:ascii="Frutiger LT Pro 45 Light" w:hAnsi="Frutiger LT Pro 45 Light"/>
    </w:rPr>
  </w:style>
  <w:style w:type="character" w:styleId="Platzhaltertext">
    <w:name w:val="Placeholder Text"/>
    <w:basedOn w:val="Absatz-Standardschriftart"/>
    <w:uiPriority w:val="99"/>
    <w:semiHidden/>
    <w:rsid w:val="00C57C92"/>
    <w:rPr>
      <w:color w:val="808080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36555"/>
    <w:rPr>
      <w:rFonts w:ascii="Frutiger LT Pro 45 Light" w:hAnsi="Frutiger LT Pro 45 Light"/>
      <w:b/>
      <w:bCs/>
      <w:sz w:val="22"/>
      <w:szCs w:val="22"/>
      <w:lang w:val="de-CH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36555"/>
    <w:rPr>
      <w:rFonts w:ascii="Frutiger LT Pro 45 Light" w:eastAsiaTheme="majorEastAsia" w:hAnsi="Frutiger LT Pro 45 Light" w:cstheme="majorBidi"/>
      <w:color w:val="BA5F16" w:themeColor="accent1" w:themeShade="BF"/>
      <w:sz w:val="26"/>
      <w:szCs w:val="26"/>
      <w:lang w:val="de-CH"/>
    </w:rPr>
  </w:style>
  <w:style w:type="paragraph" w:styleId="Titel">
    <w:name w:val="Title"/>
    <w:basedOn w:val="Standard"/>
    <w:next w:val="Standard"/>
    <w:link w:val="TitelZchn"/>
    <w:uiPriority w:val="10"/>
    <w:qFormat/>
    <w:rsid w:val="00436555"/>
    <w:pPr>
      <w:contextualSpacing/>
    </w:pPr>
    <w:rPr>
      <w:rFonts w:ascii="Frutiger LT Pro 45 Light" w:eastAsiaTheme="majorEastAsia" w:hAnsi="Frutiger LT Pro 45 Light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36555"/>
    <w:rPr>
      <w:rFonts w:ascii="Frutiger LT Pro 45 Light" w:eastAsiaTheme="majorEastAsia" w:hAnsi="Frutiger LT Pro 45 Light" w:cstheme="majorBidi"/>
      <w:spacing w:val="-10"/>
      <w:kern w:val="28"/>
      <w:sz w:val="56"/>
      <w:szCs w:val="56"/>
      <w:lang w:val="de-CH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36555"/>
    <w:pPr>
      <w:numPr>
        <w:ilvl w:val="1"/>
      </w:numPr>
      <w:spacing w:after="160"/>
    </w:pPr>
    <w:rPr>
      <w:rFonts w:ascii="Frutiger LT Pro 45 Light" w:hAnsi="Frutiger LT Pro 45 Light"/>
      <w:color w:val="5A5A5A" w:themeColor="text1" w:themeTint="A5"/>
      <w:spacing w:val="15"/>
      <w:sz w:val="22"/>
      <w:szCs w:val="22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36555"/>
    <w:rPr>
      <w:rFonts w:ascii="Frutiger LT Pro 45 Light" w:hAnsi="Frutiger LT Pro 45 Light"/>
      <w:color w:val="5A5A5A" w:themeColor="text1" w:themeTint="A5"/>
      <w:spacing w:val="15"/>
      <w:sz w:val="22"/>
      <w:szCs w:val="22"/>
      <w:lang w:val="de-CH"/>
    </w:rPr>
  </w:style>
  <w:style w:type="character" w:styleId="SchwacheHervorhebung">
    <w:name w:val="Subtle Emphasis"/>
    <w:basedOn w:val="Absatz-Standardschriftart"/>
    <w:uiPriority w:val="19"/>
    <w:qFormat/>
    <w:rsid w:val="00436555"/>
    <w:rPr>
      <w:rFonts w:ascii="Frutiger LT Pro 45 Light" w:hAnsi="Frutiger LT Pro 45 Light"/>
      <w:i/>
      <w:iCs/>
      <w:color w:val="404040" w:themeColor="text1" w:themeTint="BF"/>
    </w:rPr>
  </w:style>
  <w:style w:type="character" w:styleId="Hervorhebung">
    <w:name w:val="Emphasis"/>
    <w:basedOn w:val="Absatz-Standardschriftart"/>
    <w:uiPriority w:val="20"/>
    <w:qFormat/>
    <w:rsid w:val="00436555"/>
    <w:rPr>
      <w:rFonts w:ascii="Frutiger LT Pro 45 Light" w:hAnsi="Frutiger LT Pro 45 Light"/>
      <w:i/>
      <w:iCs/>
    </w:rPr>
  </w:style>
  <w:style w:type="character" w:styleId="IntensiveHervorhebung">
    <w:name w:val="Intense Emphasis"/>
    <w:basedOn w:val="Absatz-Standardschriftart"/>
    <w:uiPriority w:val="21"/>
    <w:qFormat/>
    <w:rsid w:val="00436555"/>
    <w:rPr>
      <w:rFonts w:ascii="Frutiger LT Pro 45 Light" w:hAnsi="Frutiger LT Pro 45 Light"/>
      <w:i/>
      <w:iCs/>
      <w:color w:val="E68232" w:themeColor="accent1"/>
    </w:rPr>
  </w:style>
  <w:style w:type="character" w:styleId="Fett">
    <w:name w:val="Strong"/>
    <w:basedOn w:val="Absatz-Standardschriftart"/>
    <w:uiPriority w:val="22"/>
    <w:qFormat/>
    <w:rsid w:val="00436555"/>
    <w:rPr>
      <w:rFonts w:ascii="Frutiger LT Pro 45 Light" w:hAnsi="Frutiger LT Pro 45 Light"/>
      <w:b/>
      <w:bCs/>
    </w:rPr>
  </w:style>
  <w:style w:type="paragraph" w:styleId="Zitat">
    <w:name w:val="Quote"/>
    <w:basedOn w:val="Standard"/>
    <w:next w:val="Standard"/>
    <w:link w:val="ZitatZchn"/>
    <w:uiPriority w:val="29"/>
    <w:qFormat/>
    <w:rsid w:val="00436555"/>
    <w:pPr>
      <w:spacing w:before="200" w:after="160"/>
      <w:ind w:left="864" w:right="864"/>
      <w:jc w:val="center"/>
    </w:pPr>
    <w:rPr>
      <w:rFonts w:ascii="Frutiger LT Pro 45 Light" w:hAnsi="Frutiger LT Pro 45 Light"/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436555"/>
    <w:rPr>
      <w:rFonts w:ascii="Frutiger LT Pro 45 Light" w:hAnsi="Frutiger LT Pro 45 Light"/>
      <w:i/>
      <w:iCs/>
      <w:color w:val="404040" w:themeColor="text1" w:themeTint="BF"/>
      <w:sz w:val="20"/>
      <w:szCs w:val="20"/>
      <w:lang w:val="de-CH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36555"/>
    <w:pPr>
      <w:pBdr>
        <w:top w:val="single" w:sz="4" w:space="10" w:color="E68232" w:themeColor="accent1"/>
        <w:bottom w:val="single" w:sz="4" w:space="10" w:color="E68232" w:themeColor="accent1"/>
      </w:pBdr>
      <w:spacing w:before="360" w:after="360"/>
      <w:ind w:left="864" w:right="864"/>
      <w:jc w:val="center"/>
    </w:pPr>
    <w:rPr>
      <w:rFonts w:ascii="Frutiger LT Pro 45 Light" w:hAnsi="Frutiger LT Pro 45 Light"/>
      <w:i/>
      <w:iCs/>
      <w:color w:val="E68232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36555"/>
    <w:rPr>
      <w:rFonts w:ascii="Frutiger LT Pro 45 Light" w:hAnsi="Frutiger LT Pro 45 Light"/>
      <w:i/>
      <w:iCs/>
      <w:color w:val="E68232" w:themeColor="accent1"/>
      <w:sz w:val="20"/>
      <w:szCs w:val="20"/>
      <w:lang w:val="de-CH"/>
    </w:rPr>
  </w:style>
  <w:style w:type="character" w:styleId="SchwacherVerweis">
    <w:name w:val="Subtle Reference"/>
    <w:basedOn w:val="Absatz-Standardschriftart"/>
    <w:uiPriority w:val="31"/>
    <w:qFormat/>
    <w:rsid w:val="00436555"/>
    <w:rPr>
      <w:rFonts w:ascii="Frutiger LT Pro 45 Light" w:hAnsi="Frutiger LT Pro 45 Light"/>
      <w:smallCaps/>
      <w:color w:val="5A5A5A" w:themeColor="text1" w:themeTint="A5"/>
    </w:rPr>
  </w:style>
  <w:style w:type="character" w:styleId="IntensiverVerweis">
    <w:name w:val="Intense Reference"/>
    <w:basedOn w:val="Absatz-Standardschriftart"/>
    <w:uiPriority w:val="32"/>
    <w:qFormat/>
    <w:rsid w:val="00436555"/>
    <w:rPr>
      <w:rFonts w:ascii="Frutiger LT Pro 45 Light" w:hAnsi="Frutiger LT Pro 45 Light"/>
      <w:b/>
      <w:bCs/>
      <w:smallCaps/>
      <w:color w:val="E68232" w:themeColor="accent1"/>
      <w:spacing w:val="5"/>
    </w:rPr>
  </w:style>
  <w:style w:type="character" w:styleId="Buchtitel">
    <w:name w:val="Book Title"/>
    <w:basedOn w:val="Absatz-Standardschriftart"/>
    <w:uiPriority w:val="33"/>
    <w:qFormat/>
    <w:rsid w:val="00436555"/>
    <w:rPr>
      <w:rFonts w:ascii="Frutiger LT Pro 45 Light" w:hAnsi="Frutiger LT Pro 45 Light"/>
      <w:b/>
      <w:bCs/>
      <w:i/>
      <w:iCs/>
      <w:spacing w:val="5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D4BCB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4477C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de-CH"/>
    </w:rPr>
  </w:style>
  <w:style w:type="paragraph" w:styleId="Kommentartext">
    <w:name w:val="annotation text"/>
    <w:basedOn w:val="Standard"/>
    <w:link w:val="KommentartextZchn"/>
    <w:uiPriority w:val="99"/>
    <w:semiHidden/>
    <w:unhideWhenUsed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Pr>
      <w:rFonts w:ascii="Frutiger LT Com 45 Light" w:hAnsi="Frutiger LT Com 45 Light"/>
      <w:sz w:val="20"/>
      <w:szCs w:val="20"/>
      <w:lang w:val="de-CH"/>
    </w:rPr>
  </w:style>
  <w:style w:type="character" w:styleId="Kommentarzeichen">
    <w:name w:val="annotation reference"/>
    <w:basedOn w:val="Absatz-Standardschriftar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855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5731">
          <w:marLeft w:val="0"/>
          <w:marRight w:val="0"/>
          <w:marTop w:val="0"/>
          <w:marBottom w:val="1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7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16861">
              <w:marLeft w:val="0"/>
              <w:marRight w:val="0"/>
              <w:marTop w:val="24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9830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73607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82902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26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5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https://odabern.sharepoint.com/sites/OdA/Vorlagen/Vorlage_Aktennotiz.dotx" TargetMode="External"/></Relationships>
</file>

<file path=word/theme/theme1.xml><?xml version="1.0" encoding="utf-8"?>
<a:theme xmlns:a="http://schemas.openxmlformats.org/drawingml/2006/main" name="Office-Design">
  <a:themeElements>
    <a:clrScheme name="OdA Gesundheit Bern">
      <a:dk1>
        <a:sysClr val="windowText" lastClr="000000"/>
      </a:dk1>
      <a:lt1>
        <a:sysClr val="window" lastClr="FFFFFF"/>
      </a:lt1>
      <a:dk2>
        <a:srgbClr val="FFC341"/>
      </a:dk2>
      <a:lt2>
        <a:srgbClr val="B4D7F0"/>
      </a:lt2>
      <a:accent1>
        <a:srgbClr val="E68232"/>
      </a:accent1>
      <a:accent2>
        <a:srgbClr val="8CAA41"/>
      </a:accent2>
      <a:accent3>
        <a:srgbClr val="82C8E6"/>
      </a:accent3>
      <a:accent4>
        <a:srgbClr val="9169A0"/>
      </a:accent4>
      <a:accent5>
        <a:srgbClr val="876955"/>
      </a:accent5>
      <a:accent6>
        <a:srgbClr val="1E7391"/>
      </a:accent6>
      <a:hlink>
        <a:srgbClr val="E68232"/>
      </a:hlink>
      <a:folHlink>
        <a:srgbClr val="4B5A69"/>
      </a:folHlink>
    </a:clrScheme>
    <a:fontScheme name="OdA Gesundheit Bern">
      <a:majorFont>
        <a:latin typeface="Frutiger LT Com 45 Light"/>
        <a:ea typeface=""/>
        <a:cs typeface=""/>
      </a:majorFont>
      <a:minorFont>
        <a:latin typeface="Frutiger LT Com 45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59BFA1B2548E7499047CAA03E78CDBD" ma:contentTypeVersion="12" ma:contentTypeDescription="Ein neues Dokument erstellen." ma:contentTypeScope="" ma:versionID="b52aeaa717f3d5462628efd5cf19777c">
  <xsd:schema xmlns:xsd="http://www.w3.org/2001/XMLSchema" xmlns:xs="http://www.w3.org/2001/XMLSchema" xmlns:p="http://schemas.microsoft.com/office/2006/metadata/properties" xmlns:ns2="d111ca72-776a-4305-933e-f66a9076189f" xmlns:ns3="88c89eda-d71b-4d8b-a48f-15eec42dcc14" targetNamespace="http://schemas.microsoft.com/office/2006/metadata/properties" ma:root="true" ma:fieldsID="2b03a7810574673192b55c5d7466e71e" ns2:_="" ns3:_="">
    <xsd:import namespace="d111ca72-776a-4305-933e-f66a9076189f"/>
    <xsd:import namespace="88c89eda-d71b-4d8b-a48f-15eec42dcc1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ObjectDetectorVersion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11ca72-776a-4305-933e-f66a907618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Bildmarkierungen" ma:readOnly="false" ma:fieldId="{5cf76f15-5ced-4ddc-b409-7134ff3c332f}" ma:taxonomyMulti="true" ma:sspId="c0b00337-687d-4d74-b6f6-203f98ba8e0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c89eda-d71b-4d8b-a48f-15eec42dcc1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18ff9d02-6f00-4683-9a4b-d561a94bb3c5}" ma:internalName="TaxCatchAll" ma:showField="CatchAllData" ma:web="88c89eda-d71b-4d8b-a48f-15eec42dcc1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8c89eda-d71b-4d8b-a48f-15eec42dcc14" xsi:nil="true"/>
    <lcf76f155ced4ddcb4097134ff3c332f xmlns="d111ca72-776a-4305-933e-f66a9076189f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E46EA50-3743-4A88-B16F-CE1417F946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111ca72-776a-4305-933e-f66a9076189f"/>
    <ds:schemaRef ds:uri="88c89eda-d71b-4d8b-a48f-15eec42dcc1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71BEA9C-E913-44D9-A23C-B2B4754F0954}">
  <ds:schemaRefs>
    <ds:schemaRef ds:uri="http://schemas.microsoft.com/office/2006/metadata/properties"/>
    <ds:schemaRef ds:uri="http://schemas.microsoft.com/office/infopath/2007/PartnerControls"/>
    <ds:schemaRef ds:uri="88c89eda-d71b-4d8b-a48f-15eec42dcc14"/>
    <ds:schemaRef ds:uri="d111ca72-776a-4305-933e-f66a9076189f"/>
  </ds:schemaRefs>
</ds:datastoreItem>
</file>

<file path=customXml/itemProps3.xml><?xml version="1.0" encoding="utf-8"?>
<ds:datastoreItem xmlns:ds="http://schemas.openxmlformats.org/officeDocument/2006/customXml" ds:itemID="{C2EDA846-2516-4C53-8FBC-50019887BAA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56C82D-48CD-4930-AD90-F68575ECEDE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Vorlage_Aktennotiz.dotx</Template>
  <TotalTime>0</TotalTime>
  <Pages>6</Pages>
  <Words>600</Words>
  <Characters>3782</Characters>
  <Application>Microsoft Office Word</Application>
  <DocSecurity>0</DocSecurity>
  <Lines>31</Lines>
  <Paragraphs>8</Paragraphs>
  <ScaleCrop>false</ScaleCrop>
  <Company/>
  <LinksUpToDate>false</LinksUpToDate>
  <CharactersWithSpaces>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Janine Jeker</dc:creator>
  <cp:keywords/>
  <dc:description/>
  <cp:lastModifiedBy>Helena Malamis Giroud</cp:lastModifiedBy>
  <cp:revision>209</cp:revision>
  <cp:lastPrinted>2019-06-24T11:40:00Z</cp:lastPrinted>
  <dcterms:created xsi:type="dcterms:W3CDTF">2023-10-26T07:19:00Z</dcterms:created>
  <dcterms:modified xsi:type="dcterms:W3CDTF">2023-11-22T08:31:00Z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0x010100759BFA1B2548E7499047CAA03E78CDBD</vt:lpwstr>
  </property>
  <property fmtid="{D5CDD505-2E9C-101B-9397-08002B2CF9AE}" pid="3" name="TaxKeyword">
    <vt:lpwstr/>
  </property>
  <property fmtid="{D5CDD505-2E9C-101B-9397-08002B2CF9AE}" pid="4" name="MediaServiceImageTags">
    <vt:lpwstr/>
  </property>
</Properties>
</file>